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029" w:type="dxa"/>
        <w:tblInd w:w="-7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ayout w:type="fixed"/>
        <w:tblLook w:val="01E0"/>
      </w:tblPr>
      <w:tblGrid>
        <w:gridCol w:w="1233"/>
        <w:gridCol w:w="1148"/>
        <w:gridCol w:w="143"/>
        <w:gridCol w:w="26"/>
        <w:gridCol w:w="3963"/>
        <w:gridCol w:w="1397"/>
        <w:gridCol w:w="1559"/>
        <w:gridCol w:w="142"/>
        <w:gridCol w:w="1296"/>
        <w:gridCol w:w="122"/>
      </w:tblGrid>
      <w:tr w:rsidR="00926934" w:rsidRPr="002C4DFC" w:rsidTr="00020A89">
        <w:trPr>
          <w:gridAfter w:val="1"/>
          <w:wAfter w:w="122" w:type="dxa"/>
          <w:trHeight w:hRule="exact" w:val="1701"/>
        </w:trPr>
        <w:tc>
          <w:tcPr>
            <w:tcW w:w="2550" w:type="dxa"/>
            <w:gridSpan w:val="4"/>
            <w:vAlign w:val="center"/>
          </w:tcPr>
          <w:p w:rsidR="00544F5C" w:rsidRPr="002C4DFC" w:rsidRDefault="00544F5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المدرسة </w:t>
            </w:r>
            <w:r w:rsidR="00230182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الابتدائية</w:t>
            </w:r>
          </w:p>
          <w:p w:rsidR="00544F5C" w:rsidRPr="002C4DFC" w:rsidRDefault="00230182" w:rsidP="00275DA9">
            <w:pPr>
              <w:bidi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بزاوية الحرث</w:t>
            </w:r>
          </w:p>
          <w:p w:rsidR="009E1CE3" w:rsidRPr="002C4DFC" w:rsidRDefault="009E1CE3" w:rsidP="009E1CE3">
            <w:pPr>
              <w:bidi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</w:p>
        </w:tc>
        <w:tc>
          <w:tcPr>
            <w:tcW w:w="5360" w:type="dxa"/>
            <w:gridSpan w:val="2"/>
            <w:vAlign w:val="center"/>
          </w:tcPr>
          <w:p w:rsidR="00544F5C" w:rsidRPr="002C4DFC" w:rsidRDefault="009E1CE3" w:rsidP="00C93253">
            <w:pPr>
              <w:bidi/>
              <w:jc w:val="center"/>
              <w:rPr>
                <w:rFonts w:asciiTheme="minorBidi" w:hAnsiTheme="minorBidi" w:cstheme="minorBidi"/>
                <w:sz w:val="40"/>
                <w:szCs w:val="40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40"/>
                <w:szCs w:val="40"/>
                <w:rtl/>
                <w:lang w:bidi="ar-TN"/>
              </w:rPr>
              <w:t xml:space="preserve">تذليل صعوبات النسبة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40"/>
                <w:szCs w:val="40"/>
                <w:rtl/>
                <w:lang w:bidi="ar-TN"/>
              </w:rPr>
              <w:t>المائوية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40"/>
                <w:szCs w:val="40"/>
                <w:rtl/>
                <w:lang w:bidi="ar-TN"/>
              </w:rPr>
              <w:t>(</w:t>
            </w:r>
            <w:r w:rsidR="00C93253" w:rsidRPr="002C4DFC">
              <w:rPr>
                <w:rFonts w:asciiTheme="minorBidi" w:hAnsiTheme="minorBidi" w:cstheme="minorBidi"/>
                <w:b/>
                <w:bCs/>
                <w:sz w:val="40"/>
                <w:szCs w:val="40"/>
                <w:rtl/>
                <w:lang w:bidi="ar-TN"/>
              </w:rPr>
              <w:t>ماي2013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  <w:lang w:bidi="ar-TN"/>
              </w:rPr>
              <w:t>)</w:t>
            </w:r>
          </w:p>
        </w:tc>
        <w:tc>
          <w:tcPr>
            <w:tcW w:w="1559" w:type="dxa"/>
            <w:vAlign w:val="center"/>
          </w:tcPr>
          <w:p w:rsidR="00544F5C" w:rsidRPr="002C4DFC" w:rsidRDefault="00020A89" w:rsidP="00020A8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 xml:space="preserve">دعم وعلاج </w:t>
            </w:r>
          </w:p>
          <w:p w:rsidR="00544F5C" w:rsidRPr="002C4DFC" w:rsidRDefault="00544F5C" w:rsidP="00275DA9">
            <w:pPr>
              <w:bidi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9E1CE3" w:rsidRPr="002C4DFC" w:rsidRDefault="009E1CE3" w:rsidP="009E1CE3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المعلم</w:t>
            </w:r>
          </w:p>
          <w:p w:rsidR="00544F5C" w:rsidRPr="002C4DFC" w:rsidRDefault="009E1CE3" w:rsidP="00020A8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مفتاح رحال</w:t>
            </w:r>
          </w:p>
        </w:tc>
      </w:tr>
      <w:tr w:rsidR="00926934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  <w:vAlign w:val="center"/>
          </w:tcPr>
          <w:p w:rsidR="00544F5C" w:rsidRPr="002C4DFC" w:rsidRDefault="00E168FF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التوجيهات</w:t>
            </w:r>
          </w:p>
        </w:tc>
        <w:tc>
          <w:tcPr>
            <w:tcW w:w="8383" w:type="dxa"/>
            <w:gridSpan w:val="6"/>
            <w:vAlign w:val="center"/>
          </w:tcPr>
          <w:p w:rsidR="00544F5C" w:rsidRPr="002C4DFC" w:rsidRDefault="00544F5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السّندات والتّعليمات</w:t>
            </w:r>
          </w:p>
        </w:tc>
      </w:tr>
      <w:tr w:rsidR="00926934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</w:tcPr>
          <w:p w:rsidR="00544F5C" w:rsidRPr="002C4DFC" w:rsidRDefault="00544F5C" w:rsidP="006A6BAD">
            <w:pPr>
              <w:bidi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E168FF" w:rsidRPr="002C4DFC" w:rsidRDefault="006A6BAD" w:rsidP="001F22D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لاحظ اننا لا نعرف قيمة التخفيض </w:t>
            </w:r>
            <w:r w:rsidR="001F22DD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ونعرف فقط نسبته.</w:t>
            </w:r>
          </w:p>
          <w:p w:rsidR="001F22DD" w:rsidRPr="002C4DFC" w:rsidRDefault="001F22DD" w:rsidP="001F22DD">
            <w:pPr>
              <w:bidi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قد يساعدك هذا في الحل.</w:t>
            </w: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لاحظ أننا نعرف قيمة الثمن الأصلي=80د ونعرف نسبته=100</w:t>
            </w: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  <w:t>%</w:t>
            </w: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قد يساعدك هذا في الحل</w:t>
            </w: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6A6BAD" w:rsidRPr="002C4DFC" w:rsidRDefault="006A6BAD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2C628B" w:rsidRPr="002C4DFC" w:rsidRDefault="002C628B" w:rsidP="006A6BA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6A6BAD" w:rsidRPr="002C4DFC" w:rsidRDefault="006A6BAD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لاحظ اننا نعرف قيمة المبلغ المدفوع=</w:t>
            </w: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70,400د</w:t>
            </w: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ولكننا لا نعرف نسبته.</w:t>
            </w: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قد يساعدك هذا في الحل</w:t>
            </w: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2C628B" w:rsidRPr="002C4DFC" w:rsidRDefault="002C628B" w:rsidP="002C628B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يستحسن القيام بعملية الضرب قبل القيام بعملية القسمة.</w:t>
            </w:r>
          </w:p>
          <w:p w:rsidR="00544F5C" w:rsidRPr="002C4DFC" w:rsidRDefault="00544F5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544F5C" w:rsidRPr="002C4DFC" w:rsidRDefault="00544F5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544F5C" w:rsidRPr="002C4DFC" w:rsidRDefault="00544F5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1F22DD" w:rsidRPr="002C4DFC" w:rsidRDefault="001F22DD" w:rsidP="001F22D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1F22DD" w:rsidRPr="002C4DFC" w:rsidRDefault="001F22DD" w:rsidP="001F22D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1F22DD" w:rsidRPr="002C4DFC" w:rsidRDefault="001F22DD" w:rsidP="001F22D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544F5C" w:rsidRPr="002C4DFC" w:rsidRDefault="00544F5C" w:rsidP="002C628B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</w:tc>
        <w:tc>
          <w:tcPr>
            <w:tcW w:w="8383" w:type="dxa"/>
            <w:gridSpan w:val="6"/>
          </w:tcPr>
          <w:p w:rsidR="00544F5C" w:rsidRPr="002C4DFC" w:rsidRDefault="00544F5C" w:rsidP="00275DA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  <w:lang w:bidi="ar-TN"/>
              </w:rPr>
              <w:lastRenderedPageBreak/>
              <w:t xml:space="preserve">الوضعيّة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lang w:bidi="ar-TN"/>
              </w:rPr>
              <w:t>I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:</w:t>
            </w:r>
          </w:p>
          <w:p w:rsidR="00FD471C" w:rsidRPr="002C4DFC" w:rsidRDefault="00020A89" w:rsidP="00AB5116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أراد محمد شراءمدفأة ثمنها80د،</w:t>
            </w:r>
            <w:r w:rsidR="00020198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فمنحه البائع تخفيضا نسبته12</w:t>
            </w:r>
            <w:r w:rsidR="00CE689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  <w:t>%</w:t>
            </w:r>
            <w:r w:rsidR="00CE689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. كم</w:t>
            </w:r>
            <w:r w:rsidR="00020198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يدفع؟</w:t>
            </w:r>
          </w:p>
          <w:p w:rsidR="00CE6892" w:rsidRPr="002C4DFC" w:rsidRDefault="00CE6892" w:rsidP="00E168FF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  <w:lang w:bidi="ar-TN"/>
              </w:rPr>
              <w:t>الطريقة الأولى للحل</w:t>
            </w: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: </w:t>
            </w:r>
          </w:p>
          <w:p w:rsidR="002C4DFC" w:rsidRDefault="002C4DFC" w:rsidP="002C4DFC">
            <w:pPr>
              <w:bidi/>
              <w:rPr>
                <w:rFonts w:asciiTheme="minorBidi" w:hAnsiTheme="minorBidi" w:cstheme="minorBidi"/>
                <w:rtl/>
                <w:lang w:val="en-US" w:bidi="ar-TN"/>
              </w:rPr>
            </w:pPr>
            <w:r>
              <w:rPr>
                <w:rFonts w:asciiTheme="minorBidi" w:hAnsiTheme="minorBidi" w:cstheme="minorBidi" w:hint="cs"/>
                <w:rtl/>
                <w:lang w:val="en-US" w:bidi="ar-TN"/>
              </w:rPr>
              <w:t>...........................................................................................................</w:t>
            </w:r>
          </w:p>
          <w:p w:rsidR="002C4DFC" w:rsidRDefault="002C4DFC" w:rsidP="002C4DFC">
            <w:pPr>
              <w:bidi/>
              <w:rPr>
                <w:rFonts w:asciiTheme="minorBidi" w:hAnsiTheme="minorBidi" w:cstheme="minorBidi"/>
                <w:rtl/>
                <w:lang w:bidi="ar-TN"/>
              </w:rPr>
            </w:pPr>
            <w:r>
              <w:rPr>
                <w:rFonts w:asciiTheme="minorBidi" w:hAnsiTheme="minorBidi" w:cstheme="minorBidi" w:hint="cs"/>
                <w:rtl/>
                <w:lang w:bidi="ar-TN"/>
              </w:rPr>
              <w:t xml:space="preserve">     ...........................................................................................................</w:t>
            </w:r>
          </w:p>
          <w:p w:rsidR="002C4DFC" w:rsidRDefault="002C4DFC" w:rsidP="002C4DFC">
            <w:pPr>
              <w:bidi/>
              <w:rPr>
                <w:rFonts w:asciiTheme="minorBidi" w:hAnsiTheme="minorBidi" w:cstheme="minorBidi"/>
                <w:rtl/>
                <w:lang w:bidi="ar-TN"/>
              </w:rPr>
            </w:pPr>
            <w:r>
              <w:rPr>
                <w:rFonts w:asciiTheme="minorBidi" w:hAnsiTheme="minorBidi" w:cstheme="minorBidi" w:hint="cs"/>
                <w:rtl/>
                <w:lang w:bidi="ar-TN"/>
              </w:rPr>
              <w:t xml:space="preserve">     ...........................................................................................................</w:t>
            </w:r>
          </w:p>
          <w:p w:rsidR="006F3F4D" w:rsidRPr="002C4DFC" w:rsidRDefault="006F3F4D" w:rsidP="006F3F4D">
            <w:pPr>
              <w:bidi/>
              <w:rPr>
                <w:rFonts w:asciiTheme="minorBidi" w:hAnsiTheme="minorBidi" w:cstheme="minorBidi"/>
                <w:lang w:bidi="ar-TN"/>
              </w:rPr>
            </w:pPr>
            <w:r>
              <w:rPr>
                <w:rFonts w:asciiTheme="minorBidi" w:hAnsiTheme="minorBidi" w:cstheme="minorBidi" w:hint="cs"/>
                <w:rtl/>
                <w:lang w:bidi="ar-TN"/>
              </w:rPr>
              <w:t xml:space="preserve">     ...........................................................................................................</w:t>
            </w:r>
          </w:p>
          <w:p w:rsidR="009D3168" w:rsidRPr="002C4DFC" w:rsidRDefault="009D3168" w:rsidP="006A6BAD">
            <w:pPr>
              <w:bidi/>
              <w:rPr>
                <w:rFonts w:asciiTheme="minorBidi" w:hAnsiTheme="minorBidi" w:cstheme="minorBidi"/>
                <w:rtl/>
                <w:lang w:val="en-US" w:bidi="ar-TN"/>
              </w:rPr>
            </w:pPr>
          </w:p>
          <w:p w:rsidR="00FD471C" w:rsidRPr="002C4DFC" w:rsidRDefault="009D3168" w:rsidP="0034078A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  <w:lang w:bidi="ar-TN"/>
              </w:rPr>
              <w:t xml:space="preserve">الطريقة الثانية </w:t>
            </w:r>
            <w:r w:rsidR="0034078A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  <w:lang w:bidi="ar-TN"/>
              </w:rPr>
              <w:t>للحل</w:t>
            </w:r>
            <w:r w:rsidR="0034078A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:   استعن بالمخطط التالي:</w:t>
            </w:r>
          </w:p>
          <w:p w:rsidR="00046347" w:rsidRPr="002C4DFC" w:rsidRDefault="00B419DC" w:rsidP="00046347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val="en-US" w:eastAsia="en-US"/>
              </w:rPr>
              <w:pict>
                <v:rect id="Rectangle 614" o:spid="_x0000_s1026" style="position:absolute;left:0;text-align:left;margin-left:114.4pt;margin-top:4.45pt;width:239.25pt;height:33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" fillcolor="black [3200]" strokecolor="black [1600]" strokeweight="1pt">
                  <v:textbox>
                    <w:txbxContent>
                      <w:p w:rsidR="00A03313" w:rsidRPr="00FD471C" w:rsidRDefault="00A03313" w:rsidP="00FD471C">
                        <w:pPr>
                          <w:bidi/>
                          <w:jc w:val="center"/>
                          <w:rPr>
                            <w:sz w:val="28"/>
                            <w:szCs w:val="28"/>
                            <w:lang w:val="en-US" w:bidi="ar-TN"/>
                          </w:rPr>
                        </w:pPr>
                        <w:r w:rsidRPr="00FD471C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الثمن الأصلي= 100</w:t>
                        </w:r>
                        <w:r w:rsidRPr="00FD471C">
                          <w:rPr>
                            <w:sz w:val="28"/>
                            <w:szCs w:val="28"/>
                            <w:lang w:val="en-US" w:bidi="ar-TN"/>
                          </w:rPr>
                          <w:t>%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val="en-US" w:bidi="ar-TN"/>
                          </w:rPr>
                          <w:t xml:space="preserve"> =80د</w:t>
                        </w:r>
                      </w:p>
                    </w:txbxContent>
                  </v:textbox>
                </v:rect>
              </w:pict>
            </w:r>
          </w:p>
          <w:p w:rsidR="00CE6892" w:rsidRPr="002C4DFC" w:rsidRDefault="00CE6892" w:rsidP="00CE689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046347" w:rsidRPr="002C4DFC" w:rsidRDefault="00B419DC" w:rsidP="009D3168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val="en-US" w:eastAsia="en-US"/>
              </w:rPr>
              <w:pict>
                <v:rect id="Rectangle 616" o:spid="_x0000_s1027" style="position:absolute;left:0;text-align:left;margin-left:218.65pt;margin-top:8.6pt;width:136.5pt;height:32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" fillcolor="black [3200]" strokecolor="black [1600]" strokeweight="1pt">
                  <v:textbox>
                    <w:txbxContent>
                      <w:p w:rsidR="00A03313" w:rsidRPr="00891F2B" w:rsidRDefault="00A03313" w:rsidP="008847A7">
                        <w:pPr>
                          <w:bidi/>
                          <w:jc w:val="center"/>
                          <w:rPr>
                            <w:b/>
                            <w:bCs/>
                            <w:lang w:val="en-US" w:bidi="ar-TN"/>
                          </w:rPr>
                        </w:pPr>
                        <w:proofErr w:type="gramStart"/>
                        <w:r w:rsidRPr="00891F2B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المبلغ</w:t>
                        </w:r>
                        <w:proofErr w:type="gramEnd"/>
                        <w:r w:rsidRPr="00891F2B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 xml:space="preserve"> المدفوع = ؟</w:t>
                        </w:r>
                        <w:r>
                          <w:rPr>
                            <w:b/>
                            <w:bCs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val="en-US" w:eastAsia="en-US"/>
              </w:rPr>
              <w:pict>
                <v:rect id="Rectangle 617" o:spid="_x0000_s1028" style="position:absolute;left:0;text-align:left;margin-left:113.65pt;margin-top:9.85pt;width:101.25pt;height:32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" fillcolor="black [3200]" strokecolor="black [1600]" strokeweight="1pt">
                  <v:textbox>
                    <w:txbxContent>
                      <w:p w:rsidR="00A03313" w:rsidRPr="00891F2B" w:rsidRDefault="00A03313" w:rsidP="00A63998">
                        <w:pPr>
                          <w:bidi/>
                          <w:rPr>
                            <w:sz w:val="22"/>
                            <w:szCs w:val="22"/>
                            <w:lang w:val="en-US" w:bidi="ar-TN"/>
                          </w:rPr>
                        </w:pPr>
                        <w:r w:rsidRPr="00891F2B">
                          <w:rPr>
                            <w:rFonts w:hint="cs"/>
                            <w:sz w:val="22"/>
                            <w:szCs w:val="22"/>
                            <w:rtl/>
                            <w:lang w:bidi="ar-TN"/>
                          </w:rPr>
                          <w:t xml:space="preserve">نسبة التخفيض = 12 </w:t>
                        </w:r>
                        <w:r w:rsidRPr="00891F2B">
                          <w:rPr>
                            <w:sz w:val="22"/>
                            <w:szCs w:val="22"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</w:p>
          <w:p w:rsidR="00FD471C" w:rsidRPr="002C4DFC" w:rsidRDefault="00A03313" w:rsidP="00A03313">
            <w:pPr>
              <w:tabs>
                <w:tab w:val="left" w:pos="7357"/>
              </w:tabs>
              <w:bidi/>
              <w:rPr>
                <w:rFonts w:asciiTheme="minorBidi" w:hAnsiTheme="minorBidi" w:cstheme="minorBidi"/>
                <w:rtl/>
                <w:lang w:bidi="ar-TN"/>
              </w:rPr>
            </w:pPr>
            <w:r>
              <w:rPr>
                <w:rFonts w:asciiTheme="minorBidi" w:hAnsiTheme="minorBidi" w:cstheme="minorBidi"/>
                <w:rtl/>
                <w:lang w:bidi="ar-TN"/>
              </w:rPr>
              <w:tab/>
            </w:r>
          </w:p>
          <w:p w:rsidR="002C4DFC" w:rsidRDefault="002C4DFC" w:rsidP="009D3168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CE6892" w:rsidRPr="002C4DFC" w:rsidRDefault="00CE6892" w:rsidP="006F3F4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.............................................................................</w:t>
            </w:r>
            <w:r w:rsidR="006F3F4D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TN"/>
              </w:rPr>
              <w:t>..</w:t>
            </w:r>
          </w:p>
          <w:p w:rsidR="006F3F4D" w:rsidRDefault="00CE6892" w:rsidP="006F3F4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 .............................................................................. </w:t>
            </w:r>
          </w:p>
          <w:p w:rsidR="006F3F4D" w:rsidRDefault="006F3F4D" w:rsidP="006F3F4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TN"/>
              </w:rPr>
              <w:t xml:space="preserve">    ..............................................................................</w:t>
            </w:r>
          </w:p>
          <w:p w:rsidR="00CE6892" w:rsidRPr="002C4DFC" w:rsidRDefault="006F3F4D" w:rsidP="006F3F4D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TN"/>
              </w:rPr>
              <w:t xml:space="preserve">    ..............................................................................</w:t>
            </w:r>
          </w:p>
          <w:p w:rsidR="009E257F" w:rsidRPr="002C4DFC" w:rsidRDefault="009E257F" w:rsidP="009E257F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التوظيف:</w:t>
            </w:r>
          </w:p>
          <w:p w:rsidR="009E257F" w:rsidRPr="002C4DFC" w:rsidRDefault="009E257F" w:rsidP="009E257F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</w:rPr>
              <w:object w:dxaOrig="12825" w:dyaOrig="10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8pt;height:346.5pt" o:ole="">
                  <v:imagedata r:id="rId6" o:title=""/>
                </v:shape>
                <o:OLEObject Type="Embed" ProgID="PBrush" ShapeID="_x0000_i1025" DrawAspect="Content" ObjectID="_1429956926" r:id="rId7"/>
              </w:object>
            </w:r>
          </w:p>
          <w:p w:rsidR="00980FA4" w:rsidRPr="002C4DFC" w:rsidRDefault="00980FA4" w:rsidP="00275DA9">
            <w:pPr>
              <w:bidi/>
              <w:rPr>
                <w:rFonts w:asciiTheme="minorBidi" w:hAnsiTheme="minorBidi" w:cstheme="minorBidi"/>
                <w:rtl/>
                <w:lang w:bidi="ar-TN"/>
              </w:rPr>
            </w:pPr>
          </w:p>
          <w:p w:rsidR="002C4DFC" w:rsidRDefault="002C4DFC" w:rsidP="002C4DFC">
            <w:pPr>
              <w:bidi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</w:pPr>
          </w:p>
          <w:p w:rsidR="00926934" w:rsidRPr="002C4DFC" w:rsidRDefault="00926934" w:rsidP="002C4DFC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  <w:lang w:bidi="ar-TN"/>
              </w:rPr>
              <w:t xml:space="preserve">الوضعيّة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lang w:bidi="ar-TN"/>
              </w:rPr>
              <w:t>II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:</w:t>
            </w:r>
            <w:r w:rsidR="00CE6892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(</w:t>
            </w:r>
            <w:r w:rsidR="00CE6892"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عكس المثال الأول</w:t>
            </w:r>
            <w:r w:rsidR="00CE6892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)</w:t>
            </w:r>
          </w:p>
          <w:p w:rsidR="00AB5116" w:rsidRPr="002C4DFC" w:rsidRDefault="00C447A6" w:rsidP="00C447A6">
            <w:pPr>
              <w:bidi/>
              <w:rPr>
                <w:rFonts w:asciiTheme="minorBidi" w:hAnsiTheme="minorBidi" w:cstheme="minorBidi"/>
                <w:sz w:val="28"/>
                <w:szCs w:val="28"/>
                <w:lang w:val="en-US"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اشترى محمد مدفأة فدفع</w:t>
            </w:r>
            <w:r w:rsidR="00AB5116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70,400د، </w:t>
            </w: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بعد أن تمتّع بتخفيض نسبته12</w:t>
            </w:r>
            <w:r w:rsidRPr="002C4DFC">
              <w:rPr>
                <w:rFonts w:asciiTheme="minorBidi" w:hAnsiTheme="minorBidi" w:cstheme="minorBidi"/>
                <w:sz w:val="28"/>
                <w:szCs w:val="28"/>
                <w:lang w:val="en-US" w:bidi="ar-TN"/>
              </w:rPr>
              <w:t>%</w:t>
            </w:r>
          </w:p>
          <w:p w:rsidR="00C447A6" w:rsidRPr="002C4DFC" w:rsidRDefault="00C447A6" w:rsidP="00C447A6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proofErr w:type="spellStart"/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ماهو</w:t>
            </w:r>
            <w:proofErr w:type="spellEnd"/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 الثمن الأصلي </w:t>
            </w:r>
            <w:r w:rsidR="001F22DD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للمدفأة؟</w:t>
            </w:r>
          </w:p>
          <w:p w:rsidR="0034078A" w:rsidRPr="002C4DFC" w:rsidRDefault="00AB5116" w:rsidP="0034078A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  <w:lang w:bidi="ar-TN"/>
              </w:rPr>
              <w:t>الحل</w:t>
            </w:r>
            <w:proofErr w:type="gramEnd"/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  <w:lang w:bidi="ar-TN"/>
              </w:rPr>
              <w:t>:</w:t>
            </w:r>
            <w:r w:rsidR="0034078A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استعن بالمخطط التالي:</w:t>
            </w:r>
          </w:p>
          <w:p w:rsidR="0034078A" w:rsidRPr="002C4DFC" w:rsidRDefault="00B419DC" w:rsidP="0034078A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615" o:spid="_x0000_s1029" style="position:absolute;left:0;text-align:left;margin-left:118.55pt;margin-top:2pt;width:238.5pt;height:3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" fillcolor="black [3200]" strokecolor="black [1600]" strokeweight="1pt">
                  <v:textbox>
                    <w:txbxContent>
                      <w:p w:rsidR="00A03313" w:rsidRDefault="00A03313" w:rsidP="0034078A">
                        <w:pPr>
                          <w:bidi/>
                          <w:jc w:val="center"/>
                          <w:rPr>
                            <w:rtl/>
                            <w:lang w:bidi="ar-TN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نسبة </w:t>
                        </w:r>
                        <w:r w:rsidRPr="00FD471C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الثمن الأصلي= 100</w:t>
                        </w:r>
                        <w:r w:rsidRPr="00FD471C">
                          <w:rPr>
                            <w:sz w:val="28"/>
                            <w:szCs w:val="28"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</w:p>
          <w:p w:rsidR="009D3168" w:rsidRPr="002C4DFC" w:rsidRDefault="009D3168" w:rsidP="009D316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lang w:val="en-US" w:bidi="ar-TN"/>
              </w:rPr>
            </w:pPr>
          </w:p>
          <w:p w:rsidR="009D3168" w:rsidRPr="002C4DFC" w:rsidRDefault="00B419DC" w:rsidP="009D316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623" o:spid="_x0000_s1030" style="position:absolute;left:0;text-align:left;margin-left:220.9pt;margin-top:6.55pt;width:138pt;height:33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" fillcolor="black [3200]" strokecolor="black [1600]" strokeweight="1pt">
                  <v:textbox>
                    <w:txbxContent>
                      <w:p w:rsidR="00A03313" w:rsidRPr="008847A7" w:rsidRDefault="00A03313" w:rsidP="008847A7">
                        <w:pPr>
                          <w:bidi/>
                          <w:jc w:val="center"/>
                          <w:rPr>
                            <w:lang w:val="en-US" w:bidi="ar-TN"/>
                          </w:rPr>
                        </w:pPr>
                        <w:r w:rsidRPr="008847A7">
                          <w:rPr>
                            <w:rFonts w:hint="cs"/>
                            <w:rtl/>
                            <w:lang w:bidi="ar-TN"/>
                          </w:rPr>
                          <w:t>المبلغ المدفوع=70,400د=</w:t>
                        </w:r>
                        <w:r>
                          <w:rPr>
                            <w:rFonts w:hint="cs"/>
                            <w:rtl/>
                            <w:lang w:val="en-US" w:bidi="ar-TN"/>
                          </w:rPr>
                          <w:t>؟</w:t>
                        </w:r>
                        <w:r>
                          <w:rPr>
                            <w:lang w:val="en-US" w:bidi="ar-TN"/>
                          </w:rPr>
                          <w:t xml:space="preserve"> %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622" o:spid="_x0000_s1031" style="position:absolute;left:0;text-align:left;margin-left:118.85pt;margin-top:6.45pt;width:99.75pt;height:3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" fillcolor="black [3200]" strokecolor="black [1600]" strokeweight="1pt">
                  <v:textbox>
                    <w:txbxContent>
                      <w:p w:rsidR="00A03313" w:rsidRPr="008847A7" w:rsidRDefault="00A03313" w:rsidP="0034078A">
                        <w:pPr>
                          <w:bidi/>
                          <w:jc w:val="center"/>
                          <w:rPr>
                            <w:b/>
                            <w:bCs/>
                          </w:rPr>
                        </w:pPr>
                        <w:r w:rsidRPr="008847A7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ar-TN"/>
                          </w:rPr>
                          <w:t>نسبة التخفيض = 12</w:t>
                        </w:r>
                        <w:r w:rsidRPr="008847A7">
                          <w:rPr>
                            <w:b/>
                            <w:bCs/>
                            <w:sz w:val="22"/>
                            <w:szCs w:val="22"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</w:p>
          <w:p w:rsidR="009D3168" w:rsidRPr="002C4DFC" w:rsidRDefault="009D3168" w:rsidP="009D316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AB5116" w:rsidRPr="002C4DFC" w:rsidRDefault="00AB5116" w:rsidP="00AB5116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  <w:rtl/>
                <w:lang w:bidi="ar-TN"/>
              </w:rPr>
            </w:pPr>
          </w:p>
          <w:p w:rsidR="00E168FF" w:rsidRPr="002C4DFC" w:rsidRDefault="00E168FF" w:rsidP="00E168FF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..........................................................................................................</w:t>
            </w:r>
          </w:p>
          <w:p w:rsidR="00E168FF" w:rsidRPr="002C4DFC" w:rsidRDefault="00E168FF" w:rsidP="00E168FF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6A6BAD"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.................................................................................................................................................................................................................</w:t>
            </w:r>
          </w:p>
          <w:p w:rsidR="009E257F" w:rsidRPr="002C4DFC" w:rsidRDefault="009E257F" w:rsidP="009E257F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التوظيف:</w:t>
            </w:r>
          </w:p>
          <w:p w:rsidR="00E168FF" w:rsidRPr="002C4DFC" w:rsidRDefault="0036038C" w:rsidP="0036038C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</w:rPr>
              <w:object w:dxaOrig="3135" w:dyaOrig="1965">
                <v:shape id="_x0000_i1026" type="#_x0000_t75" style="width:156.75pt;height:98.25pt" o:ole="">
                  <v:imagedata r:id="rId8" o:title=""/>
                </v:shape>
                <o:OLEObject Type="Embed" ProgID="PBrush" ShapeID="_x0000_i1026" DrawAspect="Content" ObjectID="_1429956927" r:id="rId9"/>
              </w:object>
            </w:r>
          </w:p>
        </w:tc>
      </w:tr>
      <w:tr w:rsidR="00F705B5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  <w:vAlign w:val="center"/>
          </w:tcPr>
          <w:p w:rsidR="00F705B5" w:rsidRPr="002C4DFC" w:rsidRDefault="002C628B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lastRenderedPageBreak/>
              <w:t>التوجيهات</w:t>
            </w:r>
          </w:p>
        </w:tc>
        <w:tc>
          <w:tcPr>
            <w:tcW w:w="8383" w:type="dxa"/>
            <w:gridSpan w:val="6"/>
            <w:vAlign w:val="center"/>
          </w:tcPr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السّندات والتّعليمات</w:t>
            </w:r>
          </w:p>
        </w:tc>
      </w:tr>
      <w:tr w:rsidR="00F705B5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</w:tcPr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1F22DD" w:rsidRPr="002C4DFC" w:rsidRDefault="001F22DD" w:rsidP="001F22DD">
            <w:pPr>
              <w:bidi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لاحظ أننا نريد البحث عن نسبة التخفيض ونحن لا نعرف قيمته</w:t>
            </w:r>
            <w:r w:rsidRPr="002C4DFC">
              <w:rPr>
                <w:rFonts w:asciiTheme="minorBidi" w:hAnsiTheme="minorBidi" w:cstheme="minorBidi"/>
                <w:b/>
                <w:bCs/>
                <w:lang w:bidi="ar-TN"/>
              </w:rPr>
              <w:t>!!</w:t>
            </w:r>
          </w:p>
          <w:p w:rsidR="001F22DD" w:rsidRPr="002C4DFC" w:rsidRDefault="001F22DD" w:rsidP="001F22DD">
            <w:pPr>
              <w:bidi/>
              <w:rPr>
                <w:rFonts w:asciiTheme="minorBidi" w:hAnsiTheme="minorBidi" w:cstheme="minorBidi"/>
                <w:b/>
                <w:bCs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قد يساعدك هذا في الحل.</w:t>
            </w: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E24C72" w:rsidRPr="002C4DFC" w:rsidRDefault="00E24C72" w:rsidP="00E24C7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6038C" w:rsidRPr="002C4DFC" w:rsidRDefault="0036038C" w:rsidP="0036038C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E24C72" w:rsidRPr="002C4DFC" w:rsidRDefault="00E24C72" w:rsidP="00E24C7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E24C72" w:rsidRPr="002C4DFC" w:rsidRDefault="00E24C72" w:rsidP="00E24C7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E24C72" w:rsidRPr="002C4DFC" w:rsidRDefault="00E24C72" w:rsidP="00E24C72">
            <w:pPr>
              <w:bidi/>
              <w:rPr>
                <w:rFonts w:asciiTheme="minorBidi" w:hAnsiTheme="minorBidi" w:cstheme="minorBidi"/>
                <w:b/>
                <w:bCs/>
                <w:lang w:val="en-US"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لاحظ أننا نعرف قيمة التخفيض=9,6د ونعرف نسبته=12</w:t>
            </w:r>
            <w:r w:rsidRPr="002C4DFC">
              <w:rPr>
                <w:rFonts w:asciiTheme="minorBidi" w:hAnsiTheme="minorBidi" w:cstheme="minorBidi"/>
                <w:b/>
                <w:bCs/>
                <w:lang w:val="en-US" w:bidi="ar-TN"/>
              </w:rPr>
              <w:t>%</w:t>
            </w:r>
          </w:p>
          <w:p w:rsidR="00E24C72" w:rsidRPr="002C4DFC" w:rsidRDefault="00E24C72" w:rsidP="00E24C72">
            <w:pPr>
              <w:bidi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قد يساعدك هذا في الحل</w: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CD0C92" w:rsidRPr="002C4DFC" w:rsidRDefault="00CD0C92" w:rsidP="00CD0C92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E64FFB" w:rsidRDefault="00E64FFB" w:rsidP="00E64FFB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6F3F4D" w:rsidRPr="002C4DFC" w:rsidRDefault="006F3F4D" w:rsidP="006F3F4D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bookmarkStart w:id="0" w:name="_GoBack"/>
            <w:bookmarkEnd w:id="0"/>
          </w:p>
          <w:p w:rsidR="00E64FFB" w:rsidRPr="002C4DFC" w:rsidRDefault="00E64FFB" w:rsidP="00E64FFB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E64FFB" w:rsidRPr="002C4DFC" w:rsidRDefault="00E64FFB" w:rsidP="00E64FFB">
            <w:pPr>
              <w:bidi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لاحظ أنّ هناك نسبة زيادة</w:t>
            </w:r>
          </w:p>
          <w:p w:rsidR="00E64FFB" w:rsidRPr="002C4DFC" w:rsidRDefault="00E64FFB" w:rsidP="00E64FFB">
            <w:pPr>
              <w:bidi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فنحن نزيد ولا نطرح.</w:t>
            </w: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705B5" w:rsidRPr="002C4DFC" w:rsidRDefault="00F705B5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705B5" w:rsidRPr="002C4DFC" w:rsidRDefault="00F705B5" w:rsidP="006F3F4D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  <w:p w:rsidR="00D54DFE" w:rsidRPr="002C4DFC" w:rsidRDefault="00D54DFE" w:rsidP="00D54DFE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  <w:p w:rsidR="00D54DFE" w:rsidRPr="002C4DFC" w:rsidRDefault="00D54DFE" w:rsidP="00D54DFE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  <w:p w:rsidR="00D54DFE" w:rsidRPr="002C4DFC" w:rsidRDefault="00D54DFE" w:rsidP="00D54DFE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  <w:p w:rsidR="00D54DFE" w:rsidRPr="002C4DFC" w:rsidRDefault="00D54DFE" w:rsidP="00D54DFE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  <w:p w:rsidR="00D54DFE" w:rsidRPr="002C4DFC" w:rsidRDefault="00D54DFE" w:rsidP="00D54DFE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  <w:p w:rsidR="00D54DFE" w:rsidRPr="002C4DFC" w:rsidRDefault="00D54DFE" w:rsidP="00D54DFE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  <w:p w:rsidR="00D54DFE" w:rsidRPr="002C4DFC" w:rsidRDefault="00D54DFE" w:rsidP="00D54DFE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تذكّر انّ ثمن البيع=</w:t>
            </w:r>
          </w:p>
          <w:p w:rsidR="00D54DFE" w:rsidRPr="002C4DFC" w:rsidRDefault="00D54DFE" w:rsidP="00D54DFE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ثمن الشراء+الربح</w:t>
            </w:r>
          </w:p>
        </w:tc>
        <w:tc>
          <w:tcPr>
            <w:tcW w:w="8383" w:type="dxa"/>
            <w:gridSpan w:val="6"/>
          </w:tcPr>
          <w:p w:rsidR="00F705B5" w:rsidRPr="002C4DFC" w:rsidRDefault="00F705B5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  <w:lang w:bidi="ar-TN"/>
              </w:rPr>
              <w:lastRenderedPageBreak/>
              <w:t xml:space="preserve">الوضعيّة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lang w:bidi="ar-TN"/>
              </w:rPr>
              <w:t>III</w:t>
            </w: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</w:p>
          <w:p w:rsidR="00F705B5" w:rsidRPr="002C4DFC" w:rsidRDefault="00C447A6" w:rsidP="0059792C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أراد محمد أن يشتري مدفأة ثمنها 80د. </w:t>
            </w:r>
            <w:r w:rsidR="0059792C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وبعد مساومة مع البائع تمتع بتخفيض فدفع70,400د. ماهي نسبة التخفيض التي تمتع بها؟</w:t>
            </w:r>
          </w:p>
          <w:p w:rsidR="0059792C" w:rsidRPr="002C4DFC" w:rsidRDefault="00B419DC" w:rsidP="0059792C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rtl/>
                <w:lang w:val="en-US" w:eastAsia="en-US"/>
              </w:rPr>
              <w:pict>
                <v:rect id="Rectangle 624" o:spid="_x0000_s1032" style="position:absolute;left:0;text-align:left;margin-left:111.4pt;margin-top:.9pt;width:204.75pt;height:30.7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" fillcolor="black [3200]" strokecolor="black [1600]" strokeweight="1pt">
                  <v:textbox>
                    <w:txbxContent>
                      <w:p w:rsidR="00A03313" w:rsidRPr="008847A7" w:rsidRDefault="00A03313" w:rsidP="0059792C">
                        <w:pPr>
                          <w:bidi/>
                          <w:jc w:val="center"/>
                          <w:rPr>
                            <w:b/>
                            <w:bCs/>
                            <w:rtl/>
                            <w:lang w:bidi="ar-TN"/>
                          </w:rPr>
                        </w:pPr>
                        <w:r w:rsidRPr="008847A7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الثمن الأصلي=80د</w:t>
                        </w:r>
                      </w:p>
                    </w:txbxContent>
                  </v:textbox>
                </v:rect>
              </w:pict>
            </w:r>
          </w:p>
          <w:p w:rsidR="00754124" w:rsidRPr="002C4DFC" w:rsidRDefault="00B419DC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6"/>
                <w:szCs w:val="36"/>
                <w:u w:val="single"/>
                <w:rtl/>
                <w:lang w:val="en-US" w:eastAsia="en-US"/>
              </w:rPr>
              <w:pict>
                <v:rect id="Rectangle 626" o:spid="_x0000_s1033" style="position:absolute;left:0;text-align:left;margin-left:110.65pt;margin-top:17.05pt;width:77.25pt;height:31.5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" fillcolor="black [3200]" strokecolor="black [1600]" strokeweight="1pt">
                  <v:textbox>
                    <w:txbxContent>
                      <w:p w:rsidR="00A03313" w:rsidRPr="008847A7" w:rsidRDefault="00A03313" w:rsidP="0059792C">
                        <w:pPr>
                          <w:bidi/>
                          <w:jc w:val="center"/>
                          <w:rPr>
                            <w:b/>
                            <w:bCs/>
                            <w:lang w:bidi="ar-TN"/>
                          </w:rPr>
                        </w:pPr>
                        <w:r w:rsidRPr="008847A7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نسبة التخفيض؟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36"/>
                <w:szCs w:val="36"/>
                <w:u w:val="single"/>
                <w:rtl/>
                <w:lang w:val="en-US" w:eastAsia="en-US"/>
              </w:rPr>
              <w:pict>
                <v:rect id="Rectangle 625" o:spid="_x0000_s1034" style="position:absolute;left:0;text-align:left;margin-left:190.85pt;margin-top:17.05pt;width:125.25pt;height:31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" fillcolor="black [3200]" strokecolor="black [1600]" strokeweight="1pt">
                  <v:textbox>
                    <w:txbxContent>
                      <w:p w:rsidR="00A03313" w:rsidRDefault="00A03313" w:rsidP="0059792C">
                        <w:pPr>
                          <w:bidi/>
                          <w:jc w:val="center"/>
                          <w:rPr>
                            <w:rtl/>
                            <w:lang w:bidi="ar-TN"/>
                          </w:rPr>
                        </w:pPr>
                        <w:r>
                          <w:rPr>
                            <w:rFonts w:hint="cs"/>
                            <w:rtl/>
                            <w:lang w:bidi="ar-TN"/>
                          </w:rPr>
                          <w:t>ا</w:t>
                        </w:r>
                        <w:r w:rsidRPr="008847A7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لمبلغ المدفوع=70,400د</w:t>
                        </w:r>
                      </w:p>
                    </w:txbxContent>
                  </v:textbox>
                </v:rect>
              </w:pict>
            </w:r>
          </w:p>
          <w:p w:rsidR="00F705B5" w:rsidRPr="002C4DFC" w:rsidRDefault="00F705B5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1F22DD" w:rsidRPr="002C4DFC" w:rsidRDefault="001F22DD" w:rsidP="001F22DD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524389" w:rsidRPr="002C4DFC" w:rsidRDefault="001F22DD" w:rsidP="002C4DFC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6F3F4D">
              <w:rPr>
                <w:rFonts w:asciiTheme="minorBidi" w:hAnsiTheme="minorBidi" w:cstheme="minorBidi"/>
              </w:rPr>
              <w:t>……………………………………………………………………………...</w:t>
            </w:r>
            <w:r w:rsidR="002C4DFC">
              <w:rPr>
                <w:rFonts w:asciiTheme="minorBidi" w:hAnsiTheme="minorBidi" w:cstheme="minorBidi"/>
              </w:rPr>
              <w:t>……….</w:t>
            </w:r>
            <w:r w:rsidR="00524389" w:rsidRPr="002C4DFC">
              <w:rPr>
                <w:rFonts w:asciiTheme="minorBidi" w:hAnsiTheme="minorBidi" w:cstheme="minorBidi"/>
              </w:rPr>
              <w:object w:dxaOrig="11205" w:dyaOrig="2355">
                <v:shape id="_x0000_i1027" type="#_x0000_t75" style="width:408pt;height:85.5pt" o:ole="">
                  <v:imagedata r:id="rId10" o:title=""/>
                </v:shape>
                <o:OLEObject Type="Embed" ProgID="PBrush" ShapeID="_x0000_i1027" DrawAspect="Content" ObjectID="_1429956928" r:id="rId11"/>
              </w:object>
            </w:r>
          </w:p>
          <w:p w:rsidR="002C4DFC" w:rsidRDefault="002C4DFC" w:rsidP="001F22DD">
            <w:pPr>
              <w:bidi/>
              <w:rPr>
                <w:rFonts w:asciiTheme="minorBidi" w:hAnsiTheme="minorBidi" w:cstheme="minorBidi"/>
                <w:rtl/>
                <w:lang w:bidi="ar-TN"/>
              </w:rPr>
            </w:pPr>
            <w:r>
              <w:rPr>
                <w:rFonts w:asciiTheme="minorBidi" w:hAnsiTheme="minorBidi" w:cstheme="minorBidi" w:hint="cs"/>
                <w:rtl/>
                <w:lang w:bidi="ar-T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BA7569" w:rsidRPr="002C4DFC" w:rsidRDefault="00BA7569" w:rsidP="00BA7569">
            <w:pPr>
              <w:bidi/>
              <w:rPr>
                <w:rFonts w:asciiTheme="minorBidi" w:hAnsiTheme="minorBidi" w:cstheme="minorBidi"/>
                <w:rtl/>
                <w:lang w:bidi="ar-TN"/>
              </w:rPr>
            </w:pPr>
            <w:r>
              <w:rPr>
                <w:rFonts w:asciiTheme="minorBidi" w:hAnsiTheme="minorBidi" w:cstheme="minorBidi" w:hint="cs"/>
                <w:rtl/>
                <w:lang w:bidi="ar-TN"/>
              </w:rPr>
              <w:t>.........................................................................................................................</w:t>
            </w:r>
          </w:p>
          <w:p w:rsidR="00BA7569" w:rsidRDefault="00BA7569" w:rsidP="002C4DFC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  <w:lang w:bidi="ar-TN"/>
              </w:rPr>
            </w:pPr>
          </w:p>
          <w:p w:rsidR="00BA7569" w:rsidRDefault="00BA7569" w:rsidP="00BA756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  <w:lang w:bidi="ar-TN"/>
              </w:rPr>
            </w:pPr>
          </w:p>
          <w:p w:rsidR="00BA7569" w:rsidRDefault="00BA7569" w:rsidP="00BA756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  <w:lang w:bidi="ar-TN"/>
              </w:rPr>
            </w:pPr>
          </w:p>
          <w:p w:rsidR="00BA7569" w:rsidRDefault="00BA7569" w:rsidP="00BA756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  <w:lang w:bidi="ar-TN"/>
              </w:rPr>
            </w:pPr>
          </w:p>
          <w:p w:rsidR="001F22DD" w:rsidRPr="00BA7569" w:rsidRDefault="001F22DD" w:rsidP="00BA756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BA7569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  <w:lang w:bidi="ar-TN"/>
              </w:rPr>
              <w:t>الوضعيّة الرابعة</w:t>
            </w:r>
            <w:r w:rsidRPr="00BA7569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:</w:t>
            </w:r>
          </w:p>
          <w:p w:rsidR="001F22DD" w:rsidRPr="002C4DFC" w:rsidRDefault="001F22DD" w:rsidP="001F22D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أراد محمد أن يشتري مدفأة فمتعه البائع بتخفيض قدره بالدينار9</w:t>
            </w:r>
            <w:proofErr w:type="gramStart"/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,600</w:t>
            </w:r>
            <w:r w:rsidR="00A054CB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د</w:t>
            </w:r>
            <w:proofErr w:type="gramEnd"/>
            <w:r w:rsidR="00A054CB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.</w:t>
            </w:r>
          </w:p>
          <w:p w:rsidR="00BD6A88" w:rsidRPr="002C4DFC" w:rsidRDefault="00A054CB" w:rsidP="00891F2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val="en-US"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إذا عرفت أنّ نسبة التخفيض تساوي 12</w:t>
            </w:r>
            <w:r w:rsidRPr="002C4DFC">
              <w:rPr>
                <w:rFonts w:asciiTheme="minorBidi" w:hAnsiTheme="minorBidi" w:cstheme="minorBidi"/>
                <w:sz w:val="28"/>
                <w:szCs w:val="28"/>
                <w:lang w:val="en-US" w:bidi="ar-TN"/>
              </w:rPr>
              <w:t>%</w:t>
            </w:r>
            <w:r w:rsidR="00891F2B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 فماهو الثمن الأصلي للمدفأة، وكم دفع؟</w:t>
            </w:r>
          </w:p>
          <w:p w:rsidR="00A054CB" w:rsidRPr="002C4DFC" w:rsidRDefault="00B419DC" w:rsidP="00A054CB">
            <w:pPr>
              <w:bidi/>
              <w:jc w:val="center"/>
              <w:rPr>
                <w:rFonts w:asciiTheme="minorBidi" w:hAnsiTheme="minorBidi" w:cstheme="minorBidi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rect id="Rectangle 138" o:spid="_x0000_s1035" style="position:absolute;left:0;text-align:left;margin-left:99.4pt;margin-top:6.65pt;width:224.25pt;height:30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" fillcolor="black [3200]" strokecolor="black [1600]" strokeweight="1pt">
                  <v:textbox>
                    <w:txbxContent>
                      <w:p w:rsidR="00A03313" w:rsidRPr="00E24C72" w:rsidRDefault="00A03313" w:rsidP="00A054CB">
                        <w:pPr>
                          <w:bidi/>
                          <w:jc w:val="center"/>
                          <w:rPr>
                            <w:b/>
                            <w:bCs/>
                            <w:rtl/>
                            <w:lang w:bidi="ar-TN"/>
                          </w:rPr>
                        </w:pPr>
                        <w:r w:rsidRPr="00E24C72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الثمن الأصلي؟</w:t>
                        </w:r>
                      </w:p>
                    </w:txbxContent>
                  </v:textbox>
                </v:rect>
              </w:pict>
            </w:r>
          </w:p>
          <w:p w:rsidR="00A054CB" w:rsidRPr="002C4DFC" w:rsidRDefault="00A054CB" w:rsidP="00A054CB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val="en-US" w:bidi="ar-TN"/>
              </w:rPr>
            </w:pPr>
          </w:p>
          <w:p w:rsidR="00A054CB" w:rsidRPr="002C4DFC" w:rsidRDefault="00B419DC" w:rsidP="00A054C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val="en-US"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140" o:spid="_x0000_s1036" style="position:absolute;left:0;text-align:left;margin-left:99.4pt;margin-top:12pt;width:87.75pt;height:3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" fillcolor="black [3200]" strokecolor="black [1600]" strokeweight="1pt">
                  <v:textbox>
                    <w:txbxContent>
                      <w:p w:rsidR="00A03313" w:rsidRPr="00E24C72" w:rsidRDefault="00A03313" w:rsidP="00E24C72">
                        <w:pPr>
                          <w:bidi/>
                          <w:jc w:val="center"/>
                          <w:rPr>
                            <w:b/>
                            <w:bCs/>
                            <w:lang w:val="en-US" w:bidi="ar-TN"/>
                          </w:rPr>
                        </w:pPr>
                        <w:r w:rsidRPr="00E24C72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التخفيض=9,6د=12</w:t>
                        </w:r>
                        <w:r w:rsidRPr="00E24C72">
                          <w:rPr>
                            <w:b/>
                            <w:bCs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139" o:spid="_x0000_s1037" style="position:absolute;left:0;text-align:left;margin-left:190.9pt;margin-top:12pt;width:133.5pt;height:32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" fillcolor="black [3200]" strokecolor="black [1600]" strokeweight="1pt">
                  <v:textbox>
                    <w:txbxContent>
                      <w:p w:rsidR="00A03313" w:rsidRPr="00E24C72" w:rsidRDefault="00A03313" w:rsidP="00A054CB">
                        <w:pPr>
                          <w:bidi/>
                          <w:jc w:val="center"/>
                          <w:rPr>
                            <w:b/>
                            <w:bCs/>
                            <w:rtl/>
                            <w:lang w:bidi="ar-TN"/>
                          </w:rPr>
                        </w:pPr>
                        <w:r w:rsidRPr="00E24C72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المبلغ المدفوع؟</w:t>
                        </w:r>
                      </w:p>
                    </w:txbxContent>
                  </v:textbox>
                </v:rect>
              </w:pict>
            </w:r>
          </w:p>
          <w:p w:rsidR="00BD6A88" w:rsidRPr="002C4DFC" w:rsidRDefault="00BD6A88" w:rsidP="00BD6A8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91F2B" w:rsidRPr="002C4DFC" w:rsidRDefault="00891F2B" w:rsidP="00891F2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91F2B" w:rsidRDefault="00BA7569" w:rsidP="00891F2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  <w:lang w:bidi="ar-T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BA7569" w:rsidRDefault="00BA7569" w:rsidP="006F3F4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  <w:lang w:bidi="ar-TN"/>
              </w:rPr>
              <w:t>................................................................................................................................................................................................................</w:t>
            </w:r>
          </w:p>
          <w:p w:rsidR="006F3F4D" w:rsidRPr="002C4DFC" w:rsidRDefault="006F3F4D" w:rsidP="006F3F4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36038C" w:rsidRPr="006F3F4D" w:rsidRDefault="0036038C" w:rsidP="0036038C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6F3F4D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 xml:space="preserve">التوظيف:                                                    </w:t>
            </w:r>
          </w:p>
          <w:p w:rsidR="0036038C" w:rsidRPr="002C4DFC" w:rsidRDefault="0036038C" w:rsidP="00CD0C92">
            <w:pPr>
              <w:bidi/>
              <w:rPr>
                <w:rFonts w:asciiTheme="minorBidi" w:hAnsiTheme="minorBidi" w:cstheme="minorBidi"/>
                <w:rtl/>
              </w:rPr>
            </w:pPr>
            <w:r w:rsidRPr="002C4DFC">
              <w:rPr>
                <w:rFonts w:asciiTheme="minorBidi" w:hAnsiTheme="minorBidi" w:cstheme="minorBidi"/>
              </w:rPr>
              <w:object w:dxaOrig="3870" w:dyaOrig="2505">
                <v:shape id="_x0000_i1028" type="#_x0000_t75" style="width:193.5pt;height:125.25pt" o:ole="">
                  <v:imagedata r:id="rId12" o:title=""/>
                </v:shape>
                <o:OLEObject Type="Embed" ProgID="PBrush" ShapeID="_x0000_i1028" DrawAspect="Content" ObjectID="_1429956929" r:id="rId13"/>
              </w:object>
            </w:r>
          </w:p>
          <w:p w:rsidR="00CD0C92" w:rsidRPr="002C4DFC" w:rsidRDefault="00CD0C92" w:rsidP="00CD0C92">
            <w:pPr>
              <w:bidi/>
              <w:rPr>
                <w:rFonts w:asciiTheme="minorBidi" w:hAnsiTheme="minorBidi" w:cstheme="minorBidi"/>
                <w:rtl/>
              </w:rPr>
            </w:pPr>
          </w:p>
          <w:p w:rsidR="00BA7569" w:rsidRDefault="00BA7569" w:rsidP="0036038C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9B65AE" w:rsidRPr="00BA7569" w:rsidRDefault="009B65AE" w:rsidP="00BA756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40"/>
                <w:szCs w:val="40"/>
                <w:u w:val="single"/>
                <w:rtl/>
                <w:lang w:bidi="ar-TN"/>
              </w:rPr>
            </w:pPr>
            <w:r w:rsidRPr="00BA7569">
              <w:rPr>
                <w:rFonts w:asciiTheme="minorBidi" w:hAnsiTheme="minorBidi" w:cstheme="minorBidi"/>
                <w:b/>
                <w:bCs/>
                <w:sz w:val="40"/>
                <w:szCs w:val="40"/>
                <w:u w:val="single"/>
                <w:rtl/>
                <w:lang w:bidi="ar-TN"/>
              </w:rPr>
              <w:t>أقيّم مكتسباتي:</w:t>
            </w:r>
          </w:p>
          <w:p w:rsidR="00BA7569" w:rsidRPr="002C4DFC" w:rsidRDefault="00BA7569" w:rsidP="00BA756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3F4D" w:rsidRDefault="006F3F4D" w:rsidP="00CD0C92">
            <w:pPr>
              <w:bidi/>
              <w:rPr>
                <w:rFonts w:asciiTheme="minorBidi" w:hAnsiTheme="minorBidi" w:cstheme="minorBidi"/>
              </w:rPr>
            </w:pPr>
          </w:p>
          <w:p w:rsidR="006F3F4D" w:rsidRDefault="006F3F4D" w:rsidP="006F3F4D">
            <w:pPr>
              <w:bidi/>
              <w:rPr>
                <w:rFonts w:asciiTheme="minorBidi" w:hAnsiTheme="minorBidi" w:cstheme="minorBidi"/>
              </w:rPr>
            </w:pPr>
          </w:p>
          <w:p w:rsidR="006F3F4D" w:rsidRDefault="006F3F4D" w:rsidP="006F3F4D">
            <w:pPr>
              <w:bidi/>
              <w:rPr>
                <w:rFonts w:asciiTheme="minorBidi" w:hAnsiTheme="minorBidi" w:cstheme="minorBidi"/>
              </w:rPr>
            </w:pPr>
          </w:p>
          <w:p w:rsidR="006F3F4D" w:rsidRDefault="009B65AE" w:rsidP="006F3F4D">
            <w:pPr>
              <w:bidi/>
              <w:rPr>
                <w:rFonts w:asciiTheme="minorBidi" w:hAnsiTheme="minorBidi" w:cstheme="minorBidi"/>
                <w:rtl/>
              </w:rPr>
            </w:pPr>
            <w:r w:rsidRPr="002C4DFC">
              <w:rPr>
                <w:rFonts w:asciiTheme="minorBidi" w:hAnsiTheme="minorBidi" w:cstheme="minorBidi"/>
              </w:rPr>
              <w:object w:dxaOrig="10995" w:dyaOrig="4275">
                <v:shape id="_x0000_i1029" type="#_x0000_t75" style="width:408pt;height:186pt" o:ole="">
                  <v:imagedata r:id="rId14" o:title=""/>
                </v:shape>
                <o:OLEObject Type="Embed" ProgID="PBrush" ShapeID="_x0000_i1029" DrawAspect="Content" ObjectID="_1429956930" r:id="rId15"/>
              </w:object>
            </w:r>
          </w:p>
          <w:p w:rsidR="006F3F4D" w:rsidRDefault="006F3F4D" w:rsidP="006F3F4D">
            <w:pPr>
              <w:bidi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F3F4D" w:rsidRDefault="006F3F4D" w:rsidP="006F3F4D">
            <w:pPr>
              <w:bidi/>
              <w:rPr>
                <w:rFonts w:asciiTheme="minorBidi" w:hAnsiTheme="minorBidi" w:cstheme="minorBidi"/>
                <w:rtl/>
              </w:rPr>
            </w:pPr>
          </w:p>
          <w:p w:rsidR="006F3F4D" w:rsidRPr="006F3F4D" w:rsidRDefault="006F3F4D" w:rsidP="006F3F4D">
            <w:pPr>
              <w:bidi/>
              <w:rPr>
                <w:rFonts w:asciiTheme="minorBidi" w:hAnsiTheme="minorBidi" w:cstheme="minorBidi"/>
                <w:rtl/>
              </w:rPr>
            </w:pPr>
          </w:p>
          <w:p w:rsidR="00450178" w:rsidRPr="002C4DFC" w:rsidRDefault="00450178" w:rsidP="006F3F4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lastRenderedPageBreak/>
              <w:t>الوضعيّة الخامسة</w:t>
            </w: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:</w:t>
            </w:r>
          </w:p>
          <w:p w:rsidR="00450178" w:rsidRPr="002C4DFC" w:rsidRDefault="00450178" w:rsidP="00450178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موظف يتقاضى 320د وارتفعت أجرته بنسبة 15</w:t>
            </w: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  <w:t>%</w:t>
            </w: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. كم صار يتقاضى؟</w:t>
            </w:r>
          </w:p>
          <w:p w:rsidR="00450178" w:rsidRPr="002C4DFC" w:rsidRDefault="00B419DC" w:rsidP="00450178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rect id="Rectangle 141" o:spid="_x0000_s1038" style="position:absolute;left:0;text-align:left;margin-left:106.9pt;margin-top:0;width:194.25pt;height:31.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" fillcolor="black [3200]" strokecolor="black [1600]" strokeweight="1pt">
                  <v:textbox>
                    <w:txbxContent>
                      <w:p w:rsidR="00A03313" w:rsidRPr="00450178" w:rsidRDefault="00A03313" w:rsidP="00450178">
                        <w:pPr>
                          <w:bidi/>
                          <w:jc w:val="center"/>
                          <w:rPr>
                            <w:b/>
                            <w:bCs/>
                            <w:lang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الأجر الجديد؟</w:t>
                        </w:r>
                      </w:p>
                    </w:txbxContent>
                  </v:textbox>
                </v:rect>
              </w:pict>
            </w:r>
          </w:p>
          <w:p w:rsidR="00450178" w:rsidRPr="002C4DFC" w:rsidRDefault="00450178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50178" w:rsidRPr="002C4DFC" w:rsidRDefault="00B419DC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143" o:spid="_x0000_s1039" style="position:absolute;left:0;text-align:left;margin-left:108.4pt;margin-top:4.55pt;width:82.5pt;height:3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" fillcolor="black [3200]" strokecolor="black [1600]" strokeweight="1pt">
                  <v:textbox>
                    <w:txbxContent>
                      <w:p w:rsidR="00A03313" w:rsidRPr="00E64FFB" w:rsidRDefault="00A03313" w:rsidP="00450178">
                        <w:pPr>
                          <w:bidi/>
                          <w:jc w:val="center"/>
                          <w:rPr>
                            <w:b/>
                            <w:bCs/>
                            <w:lang w:val="en-US"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الزيادة=15</w:t>
                        </w:r>
                        <w:r>
                          <w:rPr>
                            <w:b/>
                            <w:bCs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142" o:spid="_x0000_s1040" style="position:absolute;left:0;text-align:left;margin-left:194.65pt;margin-top:4.55pt;width:108.75pt;height:32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" fillcolor="black [3200]" strokecolor="black [1600]" strokeweight="1pt">
                  <v:textbox>
                    <w:txbxContent>
                      <w:p w:rsidR="00A03313" w:rsidRPr="00450178" w:rsidRDefault="00A03313" w:rsidP="00450178">
                        <w:pPr>
                          <w:jc w:val="center"/>
                          <w:rPr>
                            <w:b/>
                            <w:bCs/>
                            <w:rtl/>
                            <w:lang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الأجر القديم=720د</w:t>
                        </w:r>
                      </w:p>
                    </w:txbxContent>
                  </v:textbox>
                </v:rect>
              </w:pict>
            </w:r>
          </w:p>
          <w:p w:rsidR="00450178" w:rsidRPr="002C4DFC" w:rsidRDefault="00450178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50178" w:rsidRPr="002C4DFC" w:rsidRDefault="00450178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E64FFB" w:rsidRPr="002C4DFC" w:rsidRDefault="00E64FFB" w:rsidP="00E64FF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الطريقة الأولى للحل:</w:t>
            </w:r>
          </w:p>
          <w:p w:rsidR="00E64FFB" w:rsidRPr="002C4DFC" w:rsidRDefault="00E64FFB" w:rsidP="00E64FF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.....................................................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 xml:space="preserve">  :</w:t>
            </w: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.............................................</w:t>
            </w:r>
          </w:p>
          <w:p w:rsidR="00E64FFB" w:rsidRPr="002C4DFC" w:rsidRDefault="00E64FFB" w:rsidP="00E64FF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.................................................... 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 xml:space="preserve"> :</w:t>
            </w: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.............................................</w:t>
            </w:r>
          </w:p>
          <w:p w:rsidR="00E64FFB" w:rsidRPr="002C4DFC" w:rsidRDefault="00E64FFB" w:rsidP="00E64FF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الطريقة الثانية للحل:</w:t>
            </w:r>
          </w:p>
          <w:p w:rsidR="00E64FFB" w:rsidRPr="002C4DFC" w:rsidRDefault="00E64FFB" w:rsidP="00E64FF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...................................................    </w:t>
            </w: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 ............................................</w:t>
            </w:r>
          </w:p>
          <w:p w:rsidR="00E64FFB" w:rsidRPr="002C4DFC" w:rsidRDefault="00E64FFB" w:rsidP="00E64FFB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..................................................     </w:t>
            </w: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 ............................................</w:t>
            </w:r>
          </w:p>
          <w:p w:rsidR="00D56622" w:rsidRPr="002C4DFC" w:rsidRDefault="00D56622" w:rsidP="00D56622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D56622" w:rsidRPr="002C4DFC" w:rsidRDefault="00D56622" w:rsidP="00D56622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D56622" w:rsidRPr="002C4DFC" w:rsidRDefault="00D56622" w:rsidP="00D56622">
            <w:pPr>
              <w:bidi/>
              <w:rPr>
                <w:rFonts w:asciiTheme="minorBidi" w:hAnsiTheme="minorBidi" w:cstheme="minorBidi"/>
                <w:sz w:val="28"/>
                <w:szCs w:val="28"/>
                <w:u w:val="single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u w:val="single"/>
                <w:rtl/>
                <w:lang w:bidi="ar-TN"/>
              </w:rPr>
              <w:t xml:space="preserve">الوضعية السادسة: </w:t>
            </w:r>
          </w:p>
          <w:p w:rsidR="00D56622" w:rsidRPr="002C4DFC" w:rsidRDefault="00B75FC0" w:rsidP="00D5662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باع تاجر قميصا </w:t>
            </w:r>
            <w:r w:rsidR="00B924E4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ب17</w:t>
            </w:r>
            <w:proofErr w:type="gramStart"/>
            <w:r w:rsidR="00B924E4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,7د</w:t>
            </w:r>
            <w:proofErr w:type="gramEnd"/>
            <w:r w:rsidR="00B924E4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فحقق ربحا نسبته 18</w:t>
            </w:r>
            <w:r w:rsidR="00B924E4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  <w:t>%</w:t>
            </w:r>
            <w:r w:rsidR="00B924E4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من ثمن الشراء.</w:t>
            </w:r>
          </w:p>
          <w:p w:rsidR="00B924E4" w:rsidRPr="002C4DFC" w:rsidRDefault="00B924E4" w:rsidP="00B924E4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كم يبلغ ثمن الشراء؟</w:t>
            </w:r>
          </w:p>
          <w:p w:rsidR="00B924E4" w:rsidRPr="002C4DFC" w:rsidRDefault="00B419DC" w:rsidP="00B924E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rect id="Rectangle 137" o:spid="_x0000_s1041" style="position:absolute;left:0;text-align:left;margin-left:115.9pt;margin-top:13pt;width:180.75pt;height:30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" fillcolor="black [3200]" strokecolor="black [1600]" strokeweight="1pt">
                  <v:textbox>
                    <w:txbxContent>
                      <w:p w:rsidR="00A03313" w:rsidRPr="00D54DFE" w:rsidRDefault="00A03313" w:rsidP="00B924E4">
                        <w:pPr>
                          <w:bidi/>
                          <w:jc w:val="center"/>
                          <w:rPr>
                            <w:b/>
                            <w:bCs/>
                            <w:lang w:val="en-US"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ثمن البيع=17,7د=؟</w:t>
                        </w:r>
                        <w:r>
                          <w:rPr>
                            <w:b/>
                            <w:bCs/>
                            <w:lang w:val="en-US" w:bidi="ar-TN"/>
                          </w:rPr>
                          <w:t xml:space="preserve"> %</w:t>
                        </w:r>
                      </w:p>
                    </w:txbxContent>
                  </v:textbox>
                </v:rect>
              </w:pict>
            </w:r>
          </w:p>
          <w:p w:rsidR="00B924E4" w:rsidRPr="002C4DFC" w:rsidRDefault="00B924E4" w:rsidP="00B924E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</w:p>
          <w:p w:rsidR="00450178" w:rsidRPr="002C4DFC" w:rsidRDefault="00B419DC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145" o:spid="_x0000_s1042" style="position:absolute;left:0;text-align:left;margin-left:116.65pt;margin-top:16.05pt;width:64.5pt;height:28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" fillcolor="black [3200]" strokecolor="black [1600]" strokeweight="1pt">
                  <v:textbox>
                    <w:txbxContent>
                      <w:p w:rsidR="00A03313" w:rsidRPr="00D54DFE" w:rsidRDefault="00A03313" w:rsidP="00D54DFE">
                        <w:pPr>
                          <w:bidi/>
                          <w:jc w:val="center"/>
                          <w:rPr>
                            <w:lang w:val="en-US" w:bidi="ar-TN"/>
                          </w:rPr>
                        </w:pPr>
                        <w:r>
                          <w:rPr>
                            <w:rFonts w:hint="cs"/>
                            <w:rtl/>
                            <w:lang w:bidi="ar-TN"/>
                          </w:rPr>
                          <w:t>الربح=18</w:t>
                        </w:r>
                        <w:r>
                          <w:rPr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144" o:spid="_x0000_s1043" style="position:absolute;left:0;text-align:left;margin-left:184.9pt;margin-top:16.05pt;width:113.25pt;height:28.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" fillcolor="black [3200]" strokecolor="black [1600]" strokeweight="1pt">
                  <v:textbox>
                    <w:txbxContent>
                      <w:p w:rsidR="00A03313" w:rsidRPr="00D54DFE" w:rsidRDefault="00A03313" w:rsidP="00D54DFE">
                        <w:pPr>
                          <w:bidi/>
                          <w:jc w:val="center"/>
                          <w:rPr>
                            <w:b/>
                            <w:bCs/>
                            <w:lang w:val="en-US"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 xml:space="preserve">ثمن الشراء= 100 </w:t>
                        </w:r>
                        <w:r>
                          <w:rPr>
                            <w:b/>
                            <w:bCs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</w:p>
          <w:p w:rsidR="00450178" w:rsidRPr="002C4DFC" w:rsidRDefault="00450178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50178" w:rsidRPr="002C4DFC" w:rsidRDefault="00450178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50178" w:rsidRPr="002C4DFC" w:rsidRDefault="00450178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50178" w:rsidRPr="002C4DFC" w:rsidRDefault="00D54DFE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54DFE" w:rsidRPr="002C4DFC" w:rsidRDefault="00B419DC" w:rsidP="00D54DFE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ccolade fermante 620" o:spid="_x0000_s1257" type="#_x0000_t88" style="position:absolute;left:0;text-align:left;margin-left:224.45pt;margin-top:9.7pt;width:30pt;height:291.35pt;rotation:90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" adj="185" strokecolor="black [3200]" strokeweight=".5pt">
                  <v:stroke joinstyle="miter"/>
                </v:shape>
              </w:pict>
            </w:r>
          </w:p>
          <w:p w:rsidR="00D54DFE" w:rsidRPr="002C4DFC" w:rsidRDefault="00D54DFE" w:rsidP="00D54DFE">
            <w:pPr>
              <w:bidi/>
              <w:rPr>
                <w:rFonts w:asciiTheme="minorBidi" w:hAnsiTheme="minorBidi" w:cstheme="minorBidi"/>
                <w:sz w:val="28"/>
                <w:szCs w:val="28"/>
                <w:u w:val="single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u w:val="single"/>
                <w:rtl/>
                <w:lang w:bidi="ar-TN"/>
              </w:rPr>
              <w:t>الوض</w:t>
            </w:r>
            <w:r w:rsidR="002B27A2" w:rsidRPr="002C4DFC">
              <w:rPr>
                <w:rFonts w:asciiTheme="minorBidi" w:hAnsiTheme="minorBidi" w:cstheme="minorBidi"/>
                <w:sz w:val="28"/>
                <w:szCs w:val="28"/>
                <w:u w:val="single"/>
                <w:rtl/>
                <w:lang w:bidi="ar-TN"/>
              </w:rPr>
              <w:t>عية السابعة:</w:t>
            </w:r>
          </w:p>
          <w:p w:rsidR="002B27A2" w:rsidRPr="002C4DFC" w:rsidRDefault="002B27A2" w:rsidP="002B27A2">
            <w:pPr>
              <w:bidi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تنفق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عائلة شهريا 35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  <w:t>%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من مدخولها للتغذية و20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  <w:t>%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للملبس و12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  <w:t>%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للأدوية و15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US" w:bidi="ar-TN"/>
              </w:rPr>
              <w:t>%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لمصاريف </w:t>
            </w:r>
            <w:r w:rsidR="008C15F9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>مختلفة وتقتصد</w:t>
            </w:r>
            <w:r w:rsidR="00566452" w:rsidRPr="002C4DF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  <w:t xml:space="preserve"> 135د. ماهو مدخولها الشهري؟</w:t>
            </w:r>
          </w:p>
          <w:p w:rsidR="008C15F9" w:rsidRPr="002C4DFC" w:rsidRDefault="00B419DC" w:rsidP="008C15F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rect id="Rectangle 610" o:spid="_x0000_s1044" style="position:absolute;left:0;text-align:left;margin-left:25.9pt;margin-top:2.1pt;width:355.5pt;height:32.2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" fillcolor="black [3200]" strokecolor="black [1600]" strokeweight="1pt">
                  <v:textbox>
                    <w:txbxContent>
                      <w:p w:rsidR="00A03313" w:rsidRPr="008C15F9" w:rsidRDefault="00A03313" w:rsidP="008C15F9">
                        <w:pPr>
                          <w:bidi/>
                          <w:jc w:val="center"/>
                          <w:rPr>
                            <w:b/>
                            <w:bCs/>
                            <w:lang w:val="en-US" w:bidi="ar-T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المدخول الشهري=100</w:t>
                        </w:r>
                        <w:r>
                          <w:rPr>
                            <w:b/>
                            <w:bCs/>
                            <w:lang w:val="en-US" w:bidi="ar-TN"/>
                          </w:rPr>
                          <w:t xml:space="preserve"> %</w:t>
                        </w:r>
                      </w:p>
                    </w:txbxContent>
                  </v:textbox>
                </v:rect>
              </w:pict>
            </w:r>
          </w:p>
          <w:p w:rsidR="00450178" w:rsidRPr="002C4DFC" w:rsidRDefault="00450178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50178" w:rsidRPr="002C4DFC" w:rsidRDefault="00B419DC" w:rsidP="0045017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612" o:spid="_x0000_s1045" style="position:absolute;left:0;text-align:left;margin-left:25.15pt;margin-top:6.7pt;width:64.5pt;height:32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" fillcolor="black [3200]" strokecolor="black [1600]" strokeweight="1pt">
                  <v:textbox>
                    <w:txbxContent>
                      <w:p w:rsidR="00A03313" w:rsidRDefault="00A03313" w:rsidP="00876CFF">
                        <w:pPr>
                          <w:bidi/>
                          <w:jc w:val="center"/>
                          <w:rPr>
                            <w:lang w:bidi="ar-TN"/>
                          </w:rPr>
                        </w:pPr>
                        <w:r>
                          <w:rPr>
                            <w:rFonts w:hint="cs"/>
                            <w:rtl/>
                            <w:lang w:bidi="ar-TN"/>
                          </w:rPr>
                          <w:t>اقتصاد135د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618" o:spid="_x0000_s1046" style="position:absolute;left:0;text-align:left;margin-left:92.65pt;margin-top:7.45pt;width:63pt;height:31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" fillcolor="black [3200]" strokecolor="black [1600]" strokeweight="1pt">
                  <v:textbox>
                    <w:txbxContent>
                      <w:p w:rsidR="00A03313" w:rsidRPr="00876CFF" w:rsidRDefault="00A03313" w:rsidP="00876CFF">
                        <w:pPr>
                          <w:bidi/>
                          <w:jc w:val="center"/>
                          <w:rPr>
                            <w:lang w:val="en-US" w:bidi="ar-TN"/>
                          </w:rPr>
                        </w:pPr>
                        <w:r>
                          <w:rPr>
                            <w:rFonts w:hint="cs"/>
                            <w:rtl/>
                            <w:lang w:bidi="ar-TN"/>
                          </w:rPr>
                          <w:t>مختلفة15</w:t>
                        </w:r>
                        <w:r>
                          <w:rPr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613" o:spid="_x0000_s1047" style="position:absolute;left:0;text-align:left;margin-left:221.65pt;margin-top:8.2pt;width:67.5pt;height:31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" fillcolor="black [3200]" strokecolor="black [1600]" strokeweight="1pt">
                  <v:textbox>
                    <w:txbxContent>
                      <w:p w:rsidR="00A03313" w:rsidRPr="00876CFF" w:rsidRDefault="00A03313" w:rsidP="00876CFF">
                        <w:pPr>
                          <w:bidi/>
                          <w:jc w:val="center"/>
                          <w:rPr>
                            <w:lang w:val="en-US" w:bidi="ar-TN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الملبس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20</w:t>
                        </w:r>
                        <w:r>
                          <w:rPr>
                            <w:b/>
                            <w:bCs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619" o:spid="_x0000_s1048" style="position:absolute;left:0;text-align:left;margin-left:157.9pt;margin-top:8.2pt;width:61.5pt;height:31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" fillcolor="black [3200]" strokecolor="black [1600]" strokeweight="1pt">
                  <v:textbox>
                    <w:txbxContent>
                      <w:p w:rsidR="00A03313" w:rsidRPr="00876CFF" w:rsidRDefault="00A03313" w:rsidP="00876CFF">
                        <w:pPr>
                          <w:bidi/>
                          <w:jc w:val="center"/>
                          <w:rPr>
                            <w:b/>
                            <w:bCs/>
                            <w:lang w:val="en-US" w:bidi="ar-TN"/>
                          </w:rPr>
                        </w:pPr>
                        <w:r w:rsidRPr="00876CFF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أدوية12</w:t>
                        </w:r>
                        <w:r w:rsidRPr="00876CFF">
                          <w:rPr>
                            <w:b/>
                            <w:bCs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rect id="Rectangle 611" o:spid="_x0000_s1049" style="position:absolute;left:0;text-align:left;margin-left:291.4pt;margin-top:8.2pt;width:91.5pt;height:31.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" fillcolor="black [3200]" strokecolor="black [1600]" strokeweight="1pt">
                  <v:textbox>
                    <w:txbxContent>
                      <w:p w:rsidR="00A03313" w:rsidRPr="00876CFF" w:rsidRDefault="00A03313" w:rsidP="00876CFF">
                        <w:pPr>
                          <w:bidi/>
                          <w:jc w:val="center"/>
                          <w:rPr>
                            <w:b/>
                            <w:bCs/>
                            <w:lang w:val="en-US" w:bidi="ar-TN"/>
                          </w:rPr>
                        </w:pPr>
                        <w:r w:rsidRPr="00876CFF"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>التغذية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TN"/>
                          </w:rPr>
                          <w:t xml:space="preserve"> 35</w:t>
                        </w:r>
                        <w:r>
                          <w:rPr>
                            <w:b/>
                            <w:bCs/>
                            <w:lang w:val="en-US" w:bidi="ar-TN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</w:p>
          <w:p w:rsidR="008C15F9" w:rsidRPr="002C4DFC" w:rsidRDefault="00B419DC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28"/>
                <w:szCs w:val="28"/>
                <w:rtl/>
                <w:lang w:val="en-US" w:eastAsia="en-US"/>
              </w:rPr>
              <w:pict>
                <v:shape id="Accolade fermante 629" o:spid="_x0000_s1256" type="#_x0000_t88" style="position:absolute;left:0;text-align:left;margin-left:40.5pt;margin-top:11.2pt;width:35.35pt;height:63pt;rotation:90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" adj="1009" strokecolor="black [3200]" strokeweight=".5pt">
                  <v:stroke joinstyle="miter"/>
                </v:shape>
              </w:pict>
            </w: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E70A83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val="en-US"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                                             .....</w:t>
            </w:r>
            <w:r w:rsidRPr="002C4DFC">
              <w:rPr>
                <w:rFonts w:asciiTheme="minorBidi" w:hAnsiTheme="minorBidi" w:cstheme="minorBidi"/>
                <w:sz w:val="28"/>
                <w:szCs w:val="28"/>
                <w:lang w:val="en-US" w:bidi="ar-TN"/>
              </w:rPr>
              <w:t>%</w:t>
            </w: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 xml:space="preserve">                                         .....</w:t>
            </w:r>
            <w:r w:rsidRPr="002C4DFC">
              <w:rPr>
                <w:rFonts w:asciiTheme="minorBidi" w:hAnsiTheme="minorBidi" w:cstheme="minorBidi"/>
                <w:sz w:val="28"/>
                <w:szCs w:val="28"/>
                <w:lang w:val="en-US" w:bidi="ar-TN"/>
              </w:rPr>
              <w:t>%</w:t>
            </w:r>
          </w:p>
          <w:p w:rsidR="00E70A83" w:rsidRPr="002C4DFC" w:rsidRDefault="00E70A83" w:rsidP="00E70A83">
            <w:pPr>
              <w:bidi/>
              <w:rPr>
                <w:rFonts w:asciiTheme="minorBidi" w:hAnsiTheme="minorBidi" w:cstheme="minorBidi"/>
                <w:sz w:val="28"/>
                <w:szCs w:val="28"/>
                <w:lang w:val="en-US"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C15F9" w:rsidRPr="002C4DFC" w:rsidRDefault="008C15F9" w:rsidP="008C15F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</w:tc>
      </w:tr>
      <w:tr w:rsidR="00315774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  <w:vAlign w:val="center"/>
          </w:tcPr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lastRenderedPageBreak/>
              <w:t>المعايير</w:t>
            </w:r>
          </w:p>
        </w:tc>
        <w:tc>
          <w:tcPr>
            <w:tcW w:w="8383" w:type="dxa"/>
            <w:gridSpan w:val="6"/>
            <w:vAlign w:val="center"/>
          </w:tcPr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السّندات والتّعليمات</w:t>
            </w:r>
          </w:p>
        </w:tc>
      </w:tr>
      <w:tr w:rsidR="00315774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</w:tcPr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 xml:space="preserve">معـ </w:t>
            </w:r>
            <w:r w:rsidR="000041F8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1</w:t>
            </w:r>
          </w:p>
          <w:p w:rsidR="00315774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lang w:val="en-US" w:eastAsia="en-US"/>
              </w:rPr>
              <w:pict>
                <v:rect id="Rectangle 243" o:spid="_x0000_s1255" style="position:absolute;left:0;text-align:left;margin-left:14.85pt;margin-top:.05pt;width:12pt;height:14.85pt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"/>
              </w:pict>
            </w: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rtl/>
                <w:lang w:val="en-US" w:eastAsia="en-US"/>
              </w:rPr>
              <w:pict>
                <v:rect id="Rectangle 241" o:spid="_x0000_s1254" style="position:absolute;left:0;text-align:left;margin-left:14.85pt;margin-top:14pt;width:12pt;height:14.85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"/>
              </w:pict>
            </w:r>
            <w:r w:rsidR="000041F8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معـ2</w:t>
            </w: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15774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lang w:val="en-US" w:eastAsia="en-US"/>
              </w:rPr>
              <w:pict>
                <v:group id="Group 253" o:spid="_x0000_s1250" style="position:absolute;left:0;text-align:left;margin-left:2.85pt;margin-top:13.25pt;width:36pt;height:14.9pt;z-index:251624960" coordorigin="10524,7643" coordsize="1080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">
                  <v:rect id="Rectangle 254" o:spid="_x0000_s1253" style="position:absolute;left:10884;top:7644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BDsQA&#10;AADcAAAADwAAAGRycy9kb3ducmV2LnhtbESPQWvCQBCF74L/YRmhN92YSimpq0ihYC+CVvA6Zsck&#10;mJ0Nu9uY/PvOoeBthvfmvW/W28G1qqcQG88GlosMFHHpbcOVgfPP1/wdVEzIFlvPZGCkCNvNdLLG&#10;wvoHH6k/pUpJCMcCDdQpdYXWsazJYVz4jli0mw8Ok6yh0jbgQ8Jdq/Mse9MOG5aGGjv6rKm8n36d&#10;gX13uH6H3I2H1XWlx6F8jf3lYszLbNh9gEo0pKf5/3pvBT8XWnlGJ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JQQ7EAAAA3AAAAA8AAAAAAAAAAAAAAAAAmAIAAGRycy9k&#10;b3ducmV2LnhtbFBLBQYAAAAABAAEAPUAAACJAwAAAAA=&#10;"/>
                  <v:rect id="Rectangle 255" o:spid="_x0000_s1252" style="position:absolute;left:11244;top:7643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klcIA&#10;AADcAAAADwAAAGRycy9kb3ducmV2LnhtbERPTWvDMAy9F/YfjAa7Nc6yULasbhmDQXcJrB3kqsZq&#10;EhrLwfbS5N/XhUFverxPrbeT6cVIzneWFTwnKQji2uqOGwW/h6/lKwgfkDX2lknBTB62m4fFGgtt&#10;L/xD4z40IoawL1BBG8JQSOnrlgz6xA7EkTtZZzBE6BqpHV5iuOlllqYrabDj2NDiQJ8t1ef9n1Gw&#10;G8rjt8vMXObHXM5T/eLHqlLq6XH6eAcRaAp38b97p+P87A1uz8QL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eSVwgAAANwAAAAPAAAAAAAAAAAAAAAAAJgCAABkcnMvZG93&#10;bnJldi54bWxQSwUGAAAAAAQABAD1AAAAhwMAAAAA&#10;"/>
                  <v:rect id="Rectangle 256" o:spid="_x0000_s1251" style="position:absolute;left:10524;top:7643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b1cQA&#10;AADcAAAADwAAAGRycy9kb3ducmV2LnhtbESPT2vCQBDF74LfYRnBm278Q5HoKkUo6EWoFbyO2TEJ&#10;zc6G3W1Mvn3nUOhthvfmvd/sDr1rVEch1p4NLOYZKOLC25pLA7evj9kGVEzIFhvPZGCgCIf9eLTD&#10;3PoXf1J3TaWSEI45GqhSanOtY1GRwzj3LbFoTx8cJllDqW3Al4S7Ri+z7E07rFkaKmzpWFHxff1x&#10;Bk7t5XEOSzdc1o+1HvpiFbv73ZjppH/fgkrUp3/z3/XJCv5K8OUZmU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m29XEAAAA3AAAAA8AAAAAAAAAAAAAAAAAmAIAAGRycy9k&#10;b3ducmV2LnhtbFBLBQYAAAAABAAEAPUAAACJAwAAAAA=&#10;"/>
                </v:group>
              </w:pict>
            </w:r>
            <w:r w:rsidR="00315774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 xml:space="preserve">معـ </w:t>
            </w:r>
            <w:r w:rsidR="000041F8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5</w:t>
            </w: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</w:tc>
        <w:tc>
          <w:tcPr>
            <w:tcW w:w="8383" w:type="dxa"/>
            <w:gridSpan w:val="6"/>
          </w:tcPr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lastRenderedPageBreak/>
              <w:t>يطلّ متجر محمّد على حديقة صغيرة لها الشّكل التّالي:</w:t>
            </w:r>
          </w:p>
          <w:p w:rsidR="00315774" w:rsidRPr="002C4DFC" w:rsidRDefault="00B419DC" w:rsidP="00401FBE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rtl/>
                <w:lang w:val="en-US" w:eastAsia="en-US"/>
              </w:rPr>
              <w:pict>
                <v:line id="Connecteur droit 605" o:spid="_x0000_s1249" style="position:absolute;left:0;text-align:left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15pt,66.6pt" to="282.6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" strokecolor="black [3200]" strokeweight=".5pt">
                  <v:stroke joinstyle="miter"/>
                  <o:lock v:ext="edit" shapetype="f"/>
                </v:line>
              </w:pict>
            </w:r>
            <w:r w:rsidRPr="00B419D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rtl/>
                <w:lang w:val="en-US" w:eastAsia="en-US"/>
              </w:rPr>
              <w:pict>
                <v:line id="Connecteur droit 608" o:spid="_x0000_s1248" style="position:absolute;left:0;text-align:lef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65pt,33.95pt" to="225.1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" strokecolor="black [3200]" strokeweight=".5pt">
                  <v:stroke joinstyle="miter"/>
                  <o:lock v:ext="edit" shapetype="f"/>
                </v:line>
              </w:pict>
            </w:r>
            <w:r w:rsidRPr="00B419D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rtl/>
                <w:lang w:val="en-US"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5" o:spid="_x0000_s1050" type="#_x0000_t202" style="position:absolute;left:0;text-align:left;margin-left:211.65pt;margin-top:81.1pt;width:42.25pt;height:24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qZiAIAABo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" stroked="f">
                  <v:textbox>
                    <w:txbxContent>
                      <w:p w:rsidR="00A03313" w:rsidRDefault="00A03313" w:rsidP="00900F0F">
                        <w:r>
                          <w:rPr>
                            <w:rFonts w:hint="cs"/>
                            <w:rtl/>
                          </w:rPr>
                          <w:t>25 م</w:t>
                        </w:r>
                      </w:p>
                    </w:txbxContent>
                  </v:textbox>
                </v:shape>
              </w:pict>
            </w:r>
            <w:r w:rsidRPr="00B419D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rtl/>
                <w:lang w:val="en-US"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4" o:spid="_x0000_s1247" type="#_x0000_t32" style="position:absolute;left:0;text-align:left;margin-left:165.9pt;margin-top:138.6pt;width:140.25pt;height:0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W1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">
                  <v:stroke startarrow="block" endarrow="block"/>
                </v:shape>
              </w:pict>
            </w:r>
            <w:r w:rsidRPr="00B419D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rtl/>
                <w:lang w:val="en-US" w:eastAsia="en-US"/>
              </w:rPr>
              <w:pict>
                <v:line id="Connecteur droit 607" o:spid="_x0000_s1246" style="position:absolute;left:0;text-align:lef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4pt,117.2pt" to="289.1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" strokecolor="black [3200]" strokeweight=".5pt">
                  <v:stroke joinstyle="miter"/>
                  <o:lock v:ext="edit" shapetype="f"/>
                </v:line>
              </w:pict>
            </w:r>
            <w:r w:rsidR="00900F0F" w:rsidRPr="002C4DFC">
              <w:rPr>
                <w:rFonts w:asciiTheme="minorBidi" w:hAnsiTheme="minorBidi" w:cstheme="minorBidi"/>
              </w:rPr>
              <w:object w:dxaOrig="3540" w:dyaOrig="2835">
                <v:shape id="_x0000_i1030" type="#_x0000_t75" style="width:177pt;height:141.75pt" o:ole="">
                  <v:imagedata r:id="rId16" o:title=""/>
                </v:shape>
                <o:OLEObject Type="Embed" ProgID="PBrush" ShapeID="_x0000_i1030" DrawAspect="Content" ObjectID="_1429956931" r:id="rId17"/>
              </w:object>
            </w:r>
          </w:p>
          <w:p w:rsidR="00900F0F" w:rsidRPr="002C4DFC" w:rsidRDefault="00401FBE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lang w:bidi="ar-TN"/>
              </w:rPr>
              <w:t xml:space="preserve"> 70                                                                        </w:t>
            </w:r>
            <w:r w:rsidR="00900F0F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</w:t>
            </w: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>تـعـلـيمـة</w:t>
            </w:r>
            <w:r w:rsidR="00350BCB" w:rsidRPr="002C4DFC">
              <w:rPr>
                <w:rFonts w:asciiTheme="minorBidi" w:hAnsiTheme="minorBidi" w:cstheme="minorBidi"/>
                <w:sz w:val="28"/>
                <w:szCs w:val="28"/>
                <w:u w:val="single"/>
                <w:rtl/>
                <w:lang w:bidi="ar-TN"/>
              </w:rPr>
              <w:t>8</w:t>
            </w:r>
            <w:r w:rsidRPr="002C4DFC">
              <w:rPr>
                <w:rFonts w:asciiTheme="minorBidi" w:hAnsiTheme="minorBidi" w:cstheme="minorBidi"/>
                <w:sz w:val="28"/>
                <w:szCs w:val="28"/>
                <w:u w:val="single"/>
                <w:rtl/>
                <w:lang w:bidi="ar-TN"/>
              </w:rPr>
              <w:t xml:space="preserve">. </w:t>
            </w:r>
            <w:proofErr w:type="spellStart"/>
            <w:r w:rsidR="00350BCB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أحسبقيس</w:t>
            </w:r>
            <w:proofErr w:type="spellEnd"/>
            <w:r w:rsidR="00350BCB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مساحتها في عبارة عدديّة واحدة.</w:t>
            </w: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>...................................................................................................................................</w:t>
            </w: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</w:p>
          <w:p w:rsidR="00DE684B" w:rsidRPr="002C4DFC" w:rsidRDefault="00DE684B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</w:p>
          <w:p w:rsidR="00DE684B" w:rsidRPr="002C4DFC" w:rsidRDefault="00DE684B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   جــدول إسـنــاد الأعــداد:</w:t>
            </w:r>
          </w:p>
          <w:p w:rsidR="00DE684B" w:rsidRPr="002C4DFC" w:rsidRDefault="00DE684B" w:rsidP="00275DA9">
            <w:pPr>
              <w:bidi/>
              <w:rPr>
                <w:rFonts w:asciiTheme="minorBidi" w:hAnsiTheme="minorBidi" w:cstheme="minorBidi"/>
                <w:sz w:val="32"/>
                <w:szCs w:val="32"/>
                <w:u w:val="single"/>
                <w:lang w:bidi="ar-TN"/>
              </w:rPr>
            </w:pPr>
          </w:p>
          <w:p w:rsidR="00315774" w:rsidRPr="002C4DFC" w:rsidRDefault="0031577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tbl>
            <w:tblPr>
              <w:tblpPr w:leftFromText="141" w:rightFromText="141" w:vertAnchor="text" w:tblpXSpec="center" w:tblpY="1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68"/>
              <w:gridCol w:w="567"/>
              <w:gridCol w:w="567"/>
              <w:gridCol w:w="638"/>
              <w:gridCol w:w="638"/>
              <w:gridCol w:w="638"/>
              <w:gridCol w:w="638"/>
              <w:gridCol w:w="851"/>
              <w:gridCol w:w="851"/>
              <w:gridCol w:w="851"/>
            </w:tblGrid>
            <w:tr w:rsidR="00900F0F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900F0F" w:rsidRPr="002C4DFC" w:rsidRDefault="00900F0F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معـ1</w:t>
                  </w:r>
                </w:p>
              </w:tc>
              <w:tc>
                <w:tcPr>
                  <w:tcW w:w="2552" w:type="dxa"/>
                  <w:gridSpan w:val="4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معـ2</w:t>
                  </w:r>
                </w:p>
              </w:tc>
              <w:tc>
                <w:tcPr>
                  <w:tcW w:w="851" w:type="dxa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معـ3</w:t>
                  </w:r>
                </w:p>
              </w:tc>
              <w:tc>
                <w:tcPr>
                  <w:tcW w:w="851" w:type="dxa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معـ4</w:t>
                  </w:r>
                </w:p>
              </w:tc>
              <w:tc>
                <w:tcPr>
                  <w:tcW w:w="851" w:type="dxa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معـ5</w:t>
                  </w:r>
                </w:p>
              </w:tc>
            </w:tr>
            <w:tr w:rsidR="00900F0F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900F0F" w:rsidRPr="002C4DFC" w:rsidRDefault="00DE684B" w:rsidP="00275DA9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انعدام التملّك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2552" w:type="dxa"/>
                  <w:gridSpan w:val="4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851" w:type="dxa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851" w:type="dxa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851" w:type="dxa"/>
                  <w:vAlign w:val="center"/>
                </w:tcPr>
                <w:p w:rsidR="00900F0F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</w:tr>
            <w:tr w:rsidR="00DE684B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DE684B" w:rsidRPr="002C4DFC" w:rsidRDefault="00DE684B" w:rsidP="00275DA9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دون التملّك الأدنى</w:t>
                  </w:r>
                </w:p>
              </w:tc>
              <w:tc>
                <w:tcPr>
                  <w:tcW w:w="567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0,5</w:t>
                  </w:r>
                </w:p>
              </w:tc>
              <w:tc>
                <w:tcPr>
                  <w:tcW w:w="567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0,5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1,5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</w:tr>
            <w:tr w:rsidR="00DE684B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DE684B" w:rsidRPr="002C4DFC" w:rsidRDefault="00DE684B" w:rsidP="00275DA9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التملّك الأدنى</w:t>
                  </w:r>
                </w:p>
              </w:tc>
              <w:tc>
                <w:tcPr>
                  <w:tcW w:w="567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1,5</w:t>
                  </w:r>
                </w:p>
              </w:tc>
              <w:tc>
                <w:tcPr>
                  <w:tcW w:w="567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2,5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3,5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</w:tr>
            <w:tr w:rsidR="00DE684B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DE684B" w:rsidRPr="002C4DFC" w:rsidRDefault="00DE684B" w:rsidP="00275DA9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التملّك الأقصى</w:t>
                  </w:r>
                </w:p>
              </w:tc>
              <w:tc>
                <w:tcPr>
                  <w:tcW w:w="567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2,5</w:t>
                  </w:r>
                </w:p>
              </w:tc>
              <w:tc>
                <w:tcPr>
                  <w:tcW w:w="567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4,5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5,5</w:t>
                  </w:r>
                </w:p>
              </w:tc>
              <w:tc>
                <w:tcPr>
                  <w:tcW w:w="638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6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851" w:type="dxa"/>
                  <w:vAlign w:val="center"/>
                </w:tcPr>
                <w:p w:rsidR="00DE684B" w:rsidRPr="002C4DFC" w:rsidRDefault="00DE684B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</w:tr>
          </w:tbl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val="en-US"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350BCB" w:rsidRPr="002C4DFC" w:rsidRDefault="00350BCB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</w:tc>
      </w:tr>
      <w:tr w:rsidR="000041F8" w:rsidRPr="002C4DFC" w:rsidTr="00020A89">
        <w:trPr>
          <w:gridAfter w:val="1"/>
          <w:wAfter w:w="122" w:type="dxa"/>
          <w:trHeight w:hRule="exact" w:val="1701"/>
        </w:trPr>
        <w:tc>
          <w:tcPr>
            <w:tcW w:w="2550" w:type="dxa"/>
            <w:gridSpan w:val="4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lastRenderedPageBreak/>
              <w:t xml:space="preserve">المدرسة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الإبتدائيّة</w:t>
            </w:r>
            <w:proofErr w:type="spellEnd"/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الجمهوريّة برج العامري</w:t>
            </w:r>
          </w:p>
        </w:tc>
        <w:tc>
          <w:tcPr>
            <w:tcW w:w="5360" w:type="dxa"/>
            <w:gridSpan w:val="2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اِخـتـبـار في الإيقاظ العلمي</w: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لتلامـيـذ السّنة السّـادسـة</w: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الثّلاثي الثّالث: جـوان 2008</w:t>
            </w:r>
          </w:p>
        </w:tc>
        <w:tc>
          <w:tcPr>
            <w:tcW w:w="1559" w:type="dxa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TN"/>
              </w:rPr>
            </w:pP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الإسم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..................................</w: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اللّقب</w:t>
            </w:r>
            <w:proofErr w:type="gram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</w:t>
            </w:r>
            <w:proofErr w:type="gramEnd"/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.................................</w: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القسم</w:t>
            </w:r>
            <w:proofErr w:type="gramStart"/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</w:t>
            </w:r>
            <w:proofErr w:type="gramEnd"/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</w:t>
            </w:r>
          </w:p>
        </w:tc>
        <w:tc>
          <w:tcPr>
            <w:tcW w:w="1438" w:type="dxa"/>
            <w:gridSpan w:val="2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العدد</w: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position w:val="-28"/>
                <w:sz w:val="32"/>
                <w:szCs w:val="32"/>
                <w:rtl/>
                <w:lang w:bidi="ar-TN"/>
              </w:rPr>
              <w:object w:dxaOrig="460" w:dyaOrig="660">
                <v:shape id="_x0000_i1031" type="#_x0000_t75" style="width:23.25pt;height:33pt" o:ole="">
                  <v:imagedata r:id="rId18" o:title=""/>
                </v:shape>
                <o:OLEObject Type="Embed" ProgID="Equation.3" ShapeID="_x0000_i1031" DrawAspect="Content" ObjectID="_1429956932" r:id="rId19"/>
              </w:object>
            </w:r>
          </w:p>
        </w:tc>
      </w:tr>
      <w:tr w:rsidR="000041F8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المعايير</w:t>
            </w:r>
          </w:p>
        </w:tc>
        <w:tc>
          <w:tcPr>
            <w:tcW w:w="8383" w:type="dxa"/>
            <w:gridSpan w:val="6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السّندات والتّعليمات</w:t>
            </w:r>
          </w:p>
        </w:tc>
      </w:tr>
      <w:tr w:rsidR="000041F8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 xml:space="preserve">معـ </w:t>
            </w:r>
            <w:r w:rsidR="00D90812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2</w:t>
            </w: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tbl>
            <w:tblPr>
              <w:tblpPr w:leftFromText="141" w:rightFromText="141" w:vertAnchor="text" w:horzAnchor="margin" w:tblpXSpec="center" w:tblpY="-139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3"/>
              <w:gridCol w:w="253"/>
              <w:gridCol w:w="253"/>
            </w:tblGrid>
            <w:tr w:rsidR="000041F8" w:rsidRPr="002C4DFC">
              <w:trPr>
                <w:trHeight w:hRule="exact" w:val="271"/>
                <w:jc w:val="center"/>
              </w:trPr>
              <w:tc>
                <w:tcPr>
                  <w:tcW w:w="253" w:type="dxa"/>
                </w:tcPr>
                <w:p w:rsidR="000041F8" w:rsidRPr="002C4DFC" w:rsidRDefault="000041F8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  <w:tc>
                <w:tcPr>
                  <w:tcW w:w="253" w:type="dxa"/>
                </w:tcPr>
                <w:p w:rsidR="000041F8" w:rsidRPr="002C4DFC" w:rsidRDefault="000041F8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  <w:tc>
                <w:tcPr>
                  <w:tcW w:w="253" w:type="dxa"/>
                </w:tcPr>
                <w:p w:rsidR="000041F8" w:rsidRPr="002C4DFC" w:rsidRDefault="000041F8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</w:tr>
          </w:tbl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D90812" w:rsidRPr="002C4DFC" w:rsidRDefault="00D90812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معـ</w:t>
            </w:r>
            <w:r w:rsidR="00D90812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3</w: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tbl>
            <w:tblPr>
              <w:tblpPr w:leftFromText="141" w:rightFromText="141" w:vertAnchor="text" w:horzAnchor="margin" w:tblpXSpec="center" w:tblpY="-172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3"/>
              <w:gridCol w:w="253"/>
            </w:tblGrid>
            <w:tr w:rsidR="00036520" w:rsidRPr="002C4DFC">
              <w:trPr>
                <w:trHeight w:hRule="exact" w:val="271"/>
                <w:jc w:val="center"/>
              </w:trPr>
              <w:tc>
                <w:tcPr>
                  <w:tcW w:w="253" w:type="dxa"/>
                </w:tcPr>
                <w:p w:rsidR="00036520" w:rsidRPr="002C4DFC" w:rsidRDefault="0003652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  <w:tc>
                <w:tcPr>
                  <w:tcW w:w="253" w:type="dxa"/>
                </w:tcPr>
                <w:p w:rsidR="00036520" w:rsidRPr="002C4DFC" w:rsidRDefault="0003652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</w:tr>
          </w:tbl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معـ1</w:t>
            </w:r>
          </w:p>
          <w:p w:rsidR="000041F8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rtl/>
                <w:lang w:val="en-US" w:eastAsia="en-US"/>
              </w:rPr>
              <w:pict>
                <v:rect id="Rectangle 282" o:spid="_x0000_s1243" style="position:absolute;left:0;text-align:left;margin-left:17.25pt;margin-top:-.05pt;width:12pt;height:14.9pt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"/>
              </w:pic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</w:tc>
        <w:tc>
          <w:tcPr>
            <w:tcW w:w="8383" w:type="dxa"/>
            <w:gridSpan w:val="6"/>
          </w:tcPr>
          <w:p w:rsidR="000041F8" w:rsidRPr="002C4DFC" w:rsidRDefault="00AA0520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lastRenderedPageBreak/>
              <w:t>الوضعيّة الأولى</w:t>
            </w:r>
            <w:r w:rsidR="000041F8"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</w:p>
          <w:p w:rsidR="000041F8" w:rsidRPr="002C4DFC" w:rsidRDefault="00D90812" w:rsidP="00275DA9">
            <w:pPr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أكوّن سلاسل غذائيّة يكون فيها الإنسان:</w:t>
            </w:r>
          </w:p>
          <w:p w:rsidR="000041F8" w:rsidRPr="002C4DFC" w:rsidRDefault="00D90812" w:rsidP="00275DA9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</w:rPr>
              <w:t>مستهلكا من الدّرجة 3:</w: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>...................................................................................................................................</w:t>
            </w:r>
          </w:p>
          <w:p w:rsidR="000041F8" w:rsidRPr="002C4DFC" w:rsidRDefault="00D90812" w:rsidP="00275DA9">
            <w:pPr>
              <w:pStyle w:val="Paragraphedeliste"/>
              <w:numPr>
                <w:ilvl w:val="0"/>
                <w:numId w:val="2"/>
              </w:num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</w:rPr>
              <w:t>مستهلكا من الدّرجة 2:</w: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0041F8" w:rsidRPr="002C4DFC" w:rsidRDefault="00D90812" w:rsidP="00275DA9">
            <w:pPr>
              <w:pStyle w:val="Paragraphedeliste"/>
              <w:numPr>
                <w:ilvl w:val="0"/>
                <w:numId w:val="2"/>
              </w:num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</w:rPr>
              <w:t>مستهلكا من الدّرجة 1:</w: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D90812" w:rsidRPr="002C4DFC" w:rsidRDefault="00D90812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 xml:space="preserve">الوضعيّة </w:t>
            </w:r>
            <w:r w:rsidR="00AA0520"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>الثّانية:</w:t>
            </w:r>
          </w:p>
          <w:p w:rsidR="00D90812" w:rsidRPr="002C4DFC" w:rsidRDefault="00D90812" w:rsidP="00275DA9">
            <w:pPr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أصلح الخطأ:</w:t>
            </w:r>
          </w:p>
          <w:p w:rsidR="000041F8" w:rsidRPr="002C4DFC" w:rsidRDefault="00D90812" w:rsidP="00275DA9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من أعراض مرض الكوليرا، اصفرار الجلد والعينين وفقدان شهيّة الأكل.</w: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0041F8" w:rsidRPr="002C4DFC" w:rsidRDefault="00D90812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نحمي الأوساط المائيّة والتّربة من التلوّث ﺒﭑلاستعمال المفرط للمواد الكيميائيّة وردم</w:t>
            </w:r>
          </w:p>
          <w:p w:rsidR="00D90812" w:rsidRPr="002C4DFC" w:rsidRDefault="00D90812" w:rsidP="00275DA9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lastRenderedPageBreak/>
              <w:t xml:space="preserve">  النّفايات في التّربة.</w: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TN"/>
              </w:rPr>
              <w:t xml:space="preserve">   ...................................................................................................................................</w:t>
            </w:r>
          </w:p>
          <w:p w:rsidR="00EF7680" w:rsidRPr="002C4DFC" w:rsidRDefault="000041F8" w:rsidP="00275DA9">
            <w:pPr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 xml:space="preserve">الوضعيّة </w:t>
            </w:r>
            <w:r w:rsidR="00AA0520"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>الثّالثة:</w:t>
            </w:r>
            <w:r w:rsidR="00EF7680"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أتأمّل الصّورة وأشطب ما ليس مسؤولا على التّكاثر الزّهري:</w:t>
            </w:r>
          </w:p>
          <w:p w:rsidR="000041F8" w:rsidRPr="002C4DFC" w:rsidRDefault="00B419DC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Text Box 309" o:spid="_x0000_s1051" type="#_x0000_t202" style="position:absolute;left:0;text-align:left;margin-left:372.7pt;margin-top:31.8pt;width:38.25pt;height:2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" stroked="f">
                  <v:textbox>
                    <w:txbxContent>
                      <w:p w:rsidR="00A03313" w:rsidRPr="00167368" w:rsidRDefault="00A03313" w:rsidP="0016736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TN"/>
                          </w:rPr>
                        </w:pPr>
                        <w:r w:rsidRPr="0016736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م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>ئبر</w:t>
                        </w:r>
                      </w:p>
                    </w:txbxContent>
                  </v:textbox>
                </v:shape>
              </w:pict>
            </w:r>
            <w:r w:rsidR="00EF7680" w:rsidRPr="002C4DFC">
              <w:rPr>
                <w:rFonts w:asciiTheme="minorBidi" w:hAnsiTheme="minorBidi" w:cstheme="minorBidi"/>
              </w:rPr>
              <w:object w:dxaOrig="2805" w:dyaOrig="2685">
                <v:shape id="_x0000_i1032" type="#_x0000_t75" style="width:241.5pt;height:199.5pt" o:ole="">
                  <v:imagedata r:id="rId20" o:title=""/>
                </v:shape>
                <o:OLEObject Type="Embed" ProgID="PBrush" ShapeID="_x0000_i1032" DrawAspect="Content" ObjectID="_1429956933" r:id="rId21"/>
              </w:object>
            </w:r>
          </w:p>
          <w:p w:rsidR="00EF7680" w:rsidRPr="002C4DFC" w:rsidRDefault="00EF7680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</w:tc>
      </w:tr>
      <w:tr w:rsidR="000041F8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lastRenderedPageBreak/>
              <w:t>المعايير</w:t>
            </w:r>
          </w:p>
        </w:tc>
        <w:tc>
          <w:tcPr>
            <w:tcW w:w="8383" w:type="dxa"/>
            <w:gridSpan w:val="6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السّندات والتّعليمات</w:t>
            </w:r>
          </w:p>
        </w:tc>
      </w:tr>
      <w:tr w:rsidR="000041F8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معـ 1</w:t>
            </w:r>
          </w:p>
          <w:p w:rsidR="000041F8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rtl/>
                <w:lang w:val="en-US" w:eastAsia="en-US"/>
              </w:rPr>
              <w:pict>
                <v:group id="Group 287" o:spid="_x0000_s1238" style="position:absolute;left:0;text-align:left;margin-left:2.85pt;margin-top:4.25pt;width:36pt;height:14.9pt;z-index:251629056" coordorigin="10524,7643" coordsize="1080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">
                  <v:rect id="Rectangle 288" o:spid="_x0000_s1241" style="position:absolute;left:10884;top:7644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k8MAA&#10;AADcAAAADwAAAGRycy9kb3ducmV2LnhtbERPy4rCMBTdC/5DuMLsNNVR0WoUEQRnI/gAt9fm2hab&#10;m5LE2v79ZDEwy8N5r7etqURDzpeWFYxHCQjizOqScwW362G4AOEDssbKMinoyMN20++tMdX2w2dq&#10;LiEXMYR9igqKEOpUSp8VZNCPbE0cuad1BkOELpfa4SeGm0pOkmQuDZYcGwqsaV9Q9rq8jYJjfXr8&#10;uInpTtPHVHZt9u2b+12pr0G7W4EI1IZ/8Z/7qBXMlnFtPB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kk8MAAAADcAAAADwAAAAAAAAAAAAAAAACYAgAAZHJzL2Rvd25y&#10;ZXYueG1sUEsFBgAAAAAEAAQA9QAAAIUDAAAAAA==&#10;"/>
                  <v:rect id="Rectangle 289" o:spid="_x0000_s1240" style="position:absolute;left:11244;top:7643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Ba8UA&#10;AADcAAAADwAAAGRycy9kb3ducmV2LnhtbESPQWvCQBSE7wX/w/IK3uqmmpaaugkiCOlFqBa8PrOv&#10;SWj2bdhdY/Lv3UKhx2FmvmE2xWg6MZDzrWUFz4sEBHFldcu1gq/T/ukNhA/IGjvLpGAiD0U+e9hg&#10;pu2NP2k4hlpECPsMFTQh9JmUvmrIoF/Ynjh639YZDFG6WmqHtwg3nVwmyas02HJcaLCnXUPVz/Fq&#10;FJT94fLhlmY6pJdUTmO18sP5rNT8cdy+gwg0hv/wX7vUCl7Wa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YFrxQAAANwAAAAPAAAAAAAAAAAAAAAAAJgCAABkcnMv&#10;ZG93bnJldi54bWxQSwUGAAAAAAQABAD1AAAAigMAAAAA&#10;"/>
                  <v:rect id="Rectangle 290" o:spid="_x0000_s1239" style="position:absolute;left:10524;top:7643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cDcAA&#10;AADcAAAADwAAAGRycy9kb3ducmV2LnhtbERPy4rCMBTdD/gP4QqzG1OriFRjEWFAN4IPcHttrm2x&#10;uSlJprZ/P1kILg/nvc5704iOnK8tK5hOEhDEhdU1lwqul9+fJQgfkDU2lknBQB7yzehrjZm2Lz5R&#10;dw6liCHsM1RQhdBmUvqiIoN+YlviyD2sMxgidKXUDl8x3DQyTZKFNFhzbKiwpV1FxfP8ZxTs2+P9&#10;4FIzHOf3uRz6Yua7202p73G/XYEI1IeP+O3eawWLJM6PZ+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DcDcAAAADcAAAADwAAAAAAAAAAAAAAAACYAgAAZHJzL2Rvd25y&#10;ZXYueG1sUEsFBgAAAAAEAAQA9QAAAIUDAAAAAA==&#10;"/>
                </v:group>
              </w:pict>
            </w: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معـ</w:t>
            </w:r>
            <w:r w:rsidR="00F96AA7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1</w:t>
            </w:r>
          </w:p>
          <w:tbl>
            <w:tblPr>
              <w:tblpPr w:leftFromText="141" w:rightFromText="141" w:vertAnchor="text" w:tblpXSpec="center" w:tblpY="1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2"/>
              <w:gridCol w:w="253"/>
            </w:tblGrid>
            <w:tr w:rsidR="00F96AA7" w:rsidRPr="002C4DFC">
              <w:trPr>
                <w:trHeight w:val="242"/>
                <w:jc w:val="center"/>
              </w:trPr>
              <w:tc>
                <w:tcPr>
                  <w:tcW w:w="252" w:type="dxa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  <w:tc>
                <w:tcPr>
                  <w:tcW w:w="253" w:type="dxa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</w:tr>
            <w:tr w:rsidR="00F96AA7" w:rsidRPr="002C4DFC">
              <w:trPr>
                <w:trHeight w:val="242"/>
                <w:jc w:val="center"/>
              </w:trPr>
              <w:tc>
                <w:tcPr>
                  <w:tcW w:w="252" w:type="dxa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  <w:tc>
                <w:tcPr>
                  <w:tcW w:w="253" w:type="dxa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  <w:lang w:bidi="ar-TN"/>
                    </w:rPr>
                  </w:pPr>
                </w:p>
              </w:tc>
            </w:tr>
          </w:tbl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lastRenderedPageBreak/>
              <w:t>معـ 3</w:t>
            </w:r>
          </w:p>
          <w:p w:rsidR="000041F8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lang w:val="en-US" w:eastAsia="en-US"/>
              </w:rPr>
              <w:pict>
                <v:group id="Group 291" o:spid="_x0000_s1234" style="position:absolute;left:0;text-align:left;margin-left:2.85pt;margin-top:4.15pt;width:36pt;height:14.9pt;z-index:251630080" coordorigin="10524,7643" coordsize="1080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">
                  <v:rect id="Rectangle 292" o:spid="_x0000_s1237" style="position:absolute;left:10884;top:7644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u9cQA&#10;AADcAAAADwAAAGRycy9kb3ducmV2LnhtbESPT4vCMBTE7wt+h/CEva2pbhW3axQRFvQi+Ae8Ppu3&#10;bdnmpSSxtt9+Iwgeh5n5DbNYdaYWLTlfWVYwHiUgiHOrKy4UnE8/H3MQPiBrrC2Tgp48rJaDtwVm&#10;2t75QO0xFCJC2GeooAyhyaT0eUkG/cg2xNH7tc5giNIVUju8R7ip5SRJZtJgxXGhxIY2JeV/x5tR&#10;sG32152bmH6fXlPZd/mnby8Xpd6H3fobRKAuvMLP9lYrmH6l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LvXEAAAA3AAAAA8AAAAAAAAAAAAAAAAAmAIAAGRycy9k&#10;b3ducmV2LnhtbFBLBQYAAAAABAAEAPUAAACJAwAAAAA=&#10;"/>
                  <v:rect id="Rectangle 293" o:spid="_x0000_s1236" style="position:absolute;left:11244;top:7643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LbsQA&#10;AADcAAAADwAAAGRycy9kb3ducmV2LnhtbESPT4vCMBTE78J+h/AWvGm6/lm0GmVZEPQiqAten82z&#10;Ldu8lCTW9tsbQfA4zMxvmOW6NZVoyPnSsoKvYQKCOLO65FzB32kzmIHwAVljZZkUdORhvfroLTHV&#10;9s4Hao4hFxHCPkUFRQh1KqXPCjLoh7Ymjt7VOoMhSpdL7fAe4aaSoyT5lgZLjgsF1vRbUPZ/vBkF&#10;23p/2bmR6faTy0R2bTb2zfmsVP+z/VmACNSGd/jV3moF0/k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4i27EAAAA3AAAAA8AAAAAAAAAAAAAAAAAmAIAAGRycy9k&#10;b3ducmV2LnhtbFBLBQYAAAAABAAEAPUAAACJAwAAAAA=&#10;"/>
                  <v:rect id="Rectangle 294" o:spid="_x0000_s1235" style="position:absolute;left:10524;top:7643;width:360;height:3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VGcUA&#10;AADcAAAADwAAAGRycy9kb3ducmV2LnhtbESPQWvCQBSE70L/w/IKvZlNbZQ2dZVSKMSLoBZyfWZf&#10;k9Ds27C7jcm/7wqCx2FmvmHW29F0YiDnW8sKnpMUBHFldcu1gu/T1/wVhA/IGjvLpGAiD9vNw2yN&#10;ubYXPtBwDLWIEPY5KmhC6HMpfdWQQZ/Ynjh6P9YZDFG6WmqHlwg3nVyk6UoabDkuNNjTZ0PV7/HP&#10;KCj6/XnnFmbaZ+dMTmP14oeyVOrpcfx4BxFoDPfwrV1oBcu3FV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hUZxQAAANwAAAAPAAAAAAAAAAAAAAAAAJgCAABkcnMv&#10;ZG93bnJldi54bWxQSwUGAAAAAAQABAD1AAAAigMAAAAA&#10;"/>
                </v:group>
              </w:pic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</w:tc>
        <w:tc>
          <w:tcPr>
            <w:tcW w:w="8383" w:type="dxa"/>
            <w:gridSpan w:val="6"/>
          </w:tcPr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lastRenderedPageBreak/>
              <w:t xml:space="preserve">الوضعيّة </w:t>
            </w:r>
            <w:r w:rsidR="00AA0520"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>الرّابعة</w:t>
            </w: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</w:p>
          <w:p w:rsidR="000041F8" w:rsidRPr="002C4DFC" w:rsidRDefault="00EF7680" w:rsidP="00275DA9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أعمّر الجدول بوضع العلامة (×) في الخانة المناسبة:</w:t>
            </w:r>
          </w:p>
          <w:p w:rsidR="00AA0520" w:rsidRPr="002C4DFC" w:rsidRDefault="00AA0520" w:rsidP="00275DA9">
            <w:pPr>
              <w:bidi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tbl>
            <w:tblPr>
              <w:tblpPr w:leftFromText="141" w:rightFromText="141" w:vertAnchor="text" w:tblpXSpec="center" w:tblpY="1"/>
              <w:tblOverlap w:val="never"/>
              <w:bidiVisual/>
              <w:tblW w:w="94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61"/>
              <w:gridCol w:w="2552"/>
              <w:gridCol w:w="2552"/>
              <w:gridCol w:w="2552"/>
            </w:tblGrid>
            <w:tr w:rsidR="00EF7680" w:rsidRPr="002C4DFC">
              <w:trPr>
                <w:jc w:val="center"/>
              </w:trPr>
              <w:tc>
                <w:tcPr>
                  <w:tcW w:w="1761" w:type="dxa"/>
                  <w:tcBorders>
                    <w:top w:val="nil"/>
                    <w:left w:val="nil"/>
                  </w:tcBorders>
                </w:tcPr>
                <w:p w:rsidR="00EF7680" w:rsidRPr="002C4DFC" w:rsidRDefault="00EF7680" w:rsidP="00275DA9">
                  <w:pPr>
                    <w:bidi/>
                    <w:rPr>
                      <w:rFonts w:asciiTheme="minorBidi" w:hAnsiTheme="minorBidi" w:cstheme="minorBidi"/>
                      <w:sz w:val="32"/>
                      <w:szCs w:val="32"/>
                      <w:rtl/>
                      <w:lang w:bidi="ar-T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يصنع ضادّات</w:t>
                  </w: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يستعمل للعلاج ومقاومة المرض</w:t>
                  </w: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يكسب الجسم مناعة ويستعمل للوقاية</w:t>
                  </w:r>
                </w:p>
              </w:tc>
            </w:tr>
            <w:tr w:rsidR="00EF7680" w:rsidRPr="002C4DFC">
              <w:trPr>
                <w:jc w:val="center"/>
              </w:trPr>
              <w:tc>
                <w:tcPr>
                  <w:tcW w:w="1761" w:type="dxa"/>
                </w:tcPr>
                <w:p w:rsidR="00EF7680" w:rsidRPr="002C4DFC" w:rsidRDefault="00AA052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32"/>
                      <w:szCs w:val="32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32"/>
                      <w:szCs w:val="32"/>
                      <w:rtl/>
                      <w:lang w:bidi="ar-TN"/>
                    </w:rPr>
                    <w:t>اللّـقــاح</w:t>
                  </w: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EF7680" w:rsidRPr="002C4DFC">
              <w:trPr>
                <w:jc w:val="center"/>
              </w:trPr>
              <w:tc>
                <w:tcPr>
                  <w:tcW w:w="1761" w:type="dxa"/>
                </w:tcPr>
                <w:p w:rsidR="00EF7680" w:rsidRPr="002C4DFC" w:rsidRDefault="00AA052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32"/>
                      <w:szCs w:val="32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32"/>
                      <w:szCs w:val="32"/>
                      <w:rtl/>
                      <w:lang w:bidi="ar-TN"/>
                    </w:rPr>
                    <w:t>الـمـصـل</w:t>
                  </w: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p w:rsidR="00EF7680" w:rsidRPr="002C4DFC" w:rsidRDefault="00EF7680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</w:tbl>
          <w:p w:rsidR="00AA0520" w:rsidRPr="002C4DFC" w:rsidRDefault="00AA0520" w:rsidP="00275DA9">
            <w:pPr>
              <w:bidi/>
              <w:rPr>
                <w:rFonts w:asciiTheme="minorBidi" w:hAnsiTheme="minorBidi" w:cstheme="minorBidi"/>
                <w:sz w:val="12"/>
                <w:szCs w:val="12"/>
                <w:u w:val="single"/>
                <w:rtl/>
                <w:lang w:bidi="ar-TN"/>
              </w:rPr>
            </w:pPr>
          </w:p>
          <w:p w:rsidR="00AA0520" w:rsidRPr="002C4DFC" w:rsidRDefault="00AA0520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>الوضعيّة الخامسة</w:t>
            </w: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</w:p>
          <w:p w:rsidR="00AA0520" w:rsidRPr="002C4DFC" w:rsidRDefault="00B419DC" w:rsidP="00275DA9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group id="Group 315" o:spid="_x0000_s1052" style="position:absolute;left:0;text-align:left;margin-left:5pt;margin-top:23.55pt;width:172.7pt;height:145.5pt;z-index:251634176" coordorigin="641,5745" coordsize="3454,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">
                  <v:shape id="Text Box 311" o:spid="_x0000_s1053" type="#_x0000_t202" style="position:absolute;left:641;top:5745;width:3424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6+MYA&#10;AADcAAAADwAAAGRycy9kb3ducmV2LnhtbESPQWvCQBSE70L/w/KEXqRubK2N0VVKwaI3a4teH9ln&#10;Epp9G3fXmP77riB4HGbmG2a+7EwtWnK+sqxgNExAEOdWV1wo+PlePaUgfEDWWFsmBX/kYbl46M0x&#10;0/bCX9TuQiEihH2GCsoQmkxKn5dk0A9tQxy9o3UGQ5SukNrhJcJNLZ+TZCINVhwXSmzoo6T8d3c2&#10;CtLxuj34zct2n0+O9TQM3trPk1Pqsd+9z0AE6sI9fGuvtYLXdAr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Y6+MYAAADcAAAADwAAAAAAAAAAAAAAAACYAgAAZHJz&#10;L2Rvd25yZXYueG1sUEsFBgAAAAAEAAQA9QAAAIsDAAAAAA==&#10;">
                    <v:textbox>
                      <w:txbxContent>
                        <w:p w:rsidR="00A03313" w:rsidRPr="0098471F" w:rsidRDefault="00A03313" w:rsidP="00AA0520">
                          <w:pPr>
                            <w:bidi/>
                            <w:rPr>
                              <w:sz w:val="8"/>
                              <w:szCs w:val="8"/>
                              <w:rtl/>
                            </w:rPr>
                          </w:pPr>
                        </w:p>
                        <w:p w:rsidR="00A03313" w:rsidRPr="00AA0520" w:rsidRDefault="00A03313" w:rsidP="0098471F">
                          <w:pPr>
                            <w:bidi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........................................................</w:t>
                          </w:r>
                        </w:p>
                      </w:txbxContent>
                    </v:textbox>
                  </v:shape>
                  <v:shape id="Text Box 312" o:spid="_x0000_s1054" type="#_x0000_t202" style="position:absolute;left:656;top:6525;width:3424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FuMIA&#10;AADcAAAADwAAAGRycy9kb3ducmV2LnhtbERPyWrDMBC9F/oPYgq9lEROm9W1HEqhIbllI70O1sQ2&#10;sUaupDrO30eHQo+Pt2fL3jSiI+drywpGwwQEcWF1zaWC4+FrMAfhA7LGxjIpuJGHZf74kGGq7ZV3&#10;1O1DKWII+xQVVCG0qZS+qMigH9qWOHJn6wyGCF0ptcNrDDeNfE2SqTRYc2yosKXPiorL/tcomI/X&#10;3bffvG1PxfTcLMLLrFv9OKWen/qPdxCB+vAv/nOvtYLJIs6P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QW4wgAAANwAAAAPAAAAAAAAAAAAAAAAAJgCAABkcnMvZG93&#10;bnJldi54bWxQSwUGAAAAAAQABAD1AAAAhwMAAAAA&#10;">
                    <v:textbox>
                      <w:txbxContent>
                        <w:p w:rsidR="00A03313" w:rsidRPr="0098471F" w:rsidRDefault="00A03313" w:rsidP="0098471F">
                          <w:pPr>
                            <w:bidi/>
                            <w:rPr>
                              <w:sz w:val="8"/>
                              <w:szCs w:val="8"/>
                              <w:rtl/>
                            </w:rPr>
                          </w:pPr>
                        </w:p>
                        <w:p w:rsidR="00A03313" w:rsidRPr="00AA0520" w:rsidRDefault="00A03313" w:rsidP="0098471F">
                          <w:pPr>
                            <w:bidi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........................................................</w:t>
                          </w:r>
                        </w:p>
                      </w:txbxContent>
                    </v:textbox>
                  </v:shape>
                  <v:shape id="Text Box 313" o:spid="_x0000_s1055" type="#_x0000_t202" style="position:absolute;left:671;top:7335;width:3424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gI8YA&#10;AADcAAAADwAAAGRycy9kb3ducmV2LnhtbESPT2sCMRTE70K/Q3gFL0Wz2mp1axQRLHrzH+31sXnu&#10;Lt28bJO4rt/eFAoeh5n5DTNbtKYSDTlfWlYw6CcgiDOrS84VnI7r3gSED8gaK8uk4EYeFvOnzgxT&#10;ba+8p+YQchEh7FNUUIRQp1L6rCCDvm9r4uidrTMYonS51A6vEW4qOUySsTRYclwosKZVQdnP4WIU&#10;TN42zbffvu6+svG5moaX9+bz1ynVfW6XHyACteER/m9vtILRdAB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mgI8YAAADcAAAADwAAAAAAAAAAAAAAAACYAgAAZHJz&#10;L2Rvd25yZXYueG1sUEsFBgAAAAAEAAQA9QAAAIsDAAAAAA==&#10;">
                    <v:textbox>
                      <w:txbxContent>
                        <w:p w:rsidR="00A03313" w:rsidRPr="0098471F" w:rsidRDefault="00A03313" w:rsidP="0098471F">
                          <w:pPr>
                            <w:bidi/>
                            <w:rPr>
                              <w:sz w:val="8"/>
                              <w:szCs w:val="8"/>
                              <w:rtl/>
                            </w:rPr>
                          </w:pPr>
                        </w:p>
                        <w:p w:rsidR="00A03313" w:rsidRPr="00AA0520" w:rsidRDefault="00A03313" w:rsidP="0098471F">
                          <w:pPr>
                            <w:bidi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........................................................</w:t>
                          </w:r>
                        </w:p>
                      </w:txbxContent>
                    </v:textbox>
                  </v:shape>
                  <v:shape id="Text Box 314" o:spid="_x0000_s1056" type="#_x0000_t202" style="position:absolute;left:660;top:8105;width:3424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+VM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hZAB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+VMYAAADcAAAADwAAAAAAAAAAAAAAAACYAgAAZHJz&#10;L2Rvd25yZXYueG1sUEsFBgAAAAAEAAQA9QAAAIsDAAAAAA==&#10;">
                    <v:textbox>
                      <w:txbxContent>
                        <w:p w:rsidR="00A03313" w:rsidRPr="0098471F" w:rsidRDefault="00A03313" w:rsidP="0098471F">
                          <w:pPr>
                            <w:bidi/>
                            <w:rPr>
                              <w:sz w:val="8"/>
                              <w:szCs w:val="8"/>
                              <w:rtl/>
                            </w:rPr>
                          </w:pPr>
                        </w:p>
                        <w:p w:rsidR="00A03313" w:rsidRPr="00AA0520" w:rsidRDefault="00A03313" w:rsidP="0098471F">
                          <w:pPr>
                            <w:bidi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rtl/>
                            </w:rPr>
                            <w:t>........................................................</w:t>
                          </w:r>
                        </w:p>
                      </w:txbxContent>
                    </v:textbox>
                  </v:shape>
                </v:group>
              </w:pict>
            </w:r>
            <w:r w:rsidR="00AA0520"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للتيّار الكهربائي تأثيرات عديدة، أقرأ وأذكر نوع كلّ تأثير:</w:t>
            </w:r>
          </w:p>
          <w:p w:rsidR="000041F8" w:rsidRPr="002C4DFC" w:rsidRDefault="0098471F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  <w:t>☼</w:t>
            </w:r>
            <w:r w:rsidR="00AA0520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صعود الزّئبق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32"/>
                  <w:szCs w:val="32"/>
                  <w:rtl/>
                  <w:lang w:bidi="ar-TN"/>
                </w:rPr>
                <m:t>ﺒﭑ</m:t>
              </m:r>
            </m:oMath>
            <w:r w:rsidR="00AA0520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لمحرار إذا ربطناه بدارة كهربائيّة مغلقة.</w:t>
            </w:r>
          </w:p>
          <w:p w:rsidR="0098471F" w:rsidRPr="002C4DFC" w:rsidRDefault="0098471F" w:rsidP="00275DA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  <w:lang w:bidi="ar-TN"/>
              </w:rPr>
            </w:pPr>
          </w:p>
          <w:p w:rsidR="00AA0520" w:rsidRPr="002C4DFC" w:rsidRDefault="0098471F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  <w:t>☼</w:t>
            </w:r>
            <w:r w:rsidR="00AA0520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تحليل الماء إلى هيدروجين وأكسجين.</w:t>
            </w:r>
          </w:p>
          <w:p w:rsidR="0098471F" w:rsidRPr="002C4DFC" w:rsidRDefault="0098471F" w:rsidP="00275DA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  <w:lang w:bidi="ar-TN"/>
              </w:rPr>
            </w:pPr>
          </w:p>
          <w:p w:rsidR="00AA0520" w:rsidRPr="002C4DFC" w:rsidRDefault="0098471F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  <w:t>☼</w:t>
            </w:r>
            <w:r w:rsidR="00AA0520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انحراف إبرة ممغنطة بجانب دارة كهربائيّة مغلقة.</w:t>
            </w:r>
          </w:p>
          <w:p w:rsidR="0098471F" w:rsidRPr="002C4DFC" w:rsidRDefault="0098471F" w:rsidP="00275DA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  <w:lang w:bidi="ar-TN"/>
              </w:rPr>
            </w:pPr>
          </w:p>
          <w:p w:rsidR="00AA0520" w:rsidRPr="002C4DFC" w:rsidRDefault="0098471F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16"/>
                <w:szCs w:val="16"/>
                <w:rtl/>
                <w:lang w:bidi="ar-TN"/>
              </w:rPr>
              <w:t>☼</w:t>
            </w:r>
            <w:r w:rsidR="00AA0520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تشغيل هاتف جوّال.</w:t>
            </w:r>
          </w:p>
          <w:p w:rsidR="0098471F" w:rsidRPr="002C4DFC" w:rsidRDefault="0098471F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>الوضعيّة السّادسة</w:t>
            </w: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</w:p>
          <w:p w:rsidR="00AA0520" w:rsidRPr="002C4DFC" w:rsidRDefault="00B419DC" w:rsidP="00275DA9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 id="Text Box 408" o:spid="_x0000_s1057" type="#_x0000_t202" style="position:absolute;left:0;text-align:left;margin-left:216.7pt;margin-top:22.55pt;width:41.25pt;height:2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" stroked="f">
                  <v:textbox>
                    <w:txbxContent>
                      <w:p w:rsidR="00A03313" w:rsidRPr="00A54366" w:rsidRDefault="00A03313" w:rsidP="00A54366">
                        <w:pPr>
                          <w:bidi/>
                          <w:rPr>
                            <w:rFonts w:cs="Simplified Arabic"/>
                            <w:sz w:val="28"/>
                            <w:szCs w:val="28"/>
                            <w:lang w:bidi="ar-TN"/>
                          </w:rPr>
                        </w:pPr>
                        <w:r>
                          <w:rPr>
                            <w:rFonts w:cs="Simplified Arabic" w:hint="cs"/>
                            <w:sz w:val="28"/>
                            <w:szCs w:val="28"/>
                            <w:rtl/>
                            <w:lang w:bidi="ar-TN"/>
                          </w:rPr>
                          <w:t>تفّاحة</w:t>
                        </w:r>
                      </w:p>
                    </w:txbxContent>
                  </v:textbox>
                </v:shape>
              </w:pict>
            </w:r>
            <w:r w:rsidR="0098471F"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أصلح المنحى الخاطئ لسقوط الأجسام:</w:t>
            </w:r>
          </w:p>
          <w:p w:rsidR="00A54366" w:rsidRPr="002C4DFC" w:rsidRDefault="00A54366" w:rsidP="00275DA9">
            <w:pPr>
              <w:bidi/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</w:pPr>
          </w:p>
          <w:p w:rsidR="00736B00" w:rsidRPr="002C4DFC" w:rsidRDefault="00B419DC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 id="Text Box 407" o:spid="_x0000_s1058" type="#_x0000_t202" style="position:absolute;left:0;text-align:left;margin-left:410.8pt;margin-top:-.3pt;width:42.9pt;height:24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" stroked="f">
                  <v:textbox>
                    <w:txbxContent>
                      <w:p w:rsidR="00A03313" w:rsidRPr="00A54366" w:rsidRDefault="00A03313" w:rsidP="00A54366">
                        <w:pPr>
                          <w:bidi/>
                          <w:rPr>
                            <w:rFonts w:cs="Simplified Arabic"/>
                            <w:sz w:val="28"/>
                            <w:szCs w:val="28"/>
                            <w:lang w:bidi="ar-TN"/>
                          </w:rPr>
                        </w:pPr>
                        <w:r w:rsidRPr="00A54366">
                          <w:rPr>
                            <w:rFonts w:cs="Simplified Arabic" w:hint="cs"/>
                            <w:sz w:val="28"/>
                            <w:szCs w:val="28"/>
                            <w:rtl/>
                            <w:lang w:bidi="ar-TN"/>
                          </w:rPr>
                          <w:t>ممحاة</w:t>
                        </w:r>
                      </w:p>
                    </w:txbxContent>
                  </v:textbox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 id="Text Box 409" o:spid="_x0000_s1059" type="#_x0000_t202" style="position:absolute;left:0;text-align:left;margin-left:84.7pt;margin-top:17.2pt;width:33.75pt;height:29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IDhwIAABo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" stroked="f">
                  <v:textbox>
                    <w:txbxContent>
                      <w:p w:rsidR="00A03313" w:rsidRPr="00A54366" w:rsidRDefault="00A03313" w:rsidP="00A54366">
                        <w:pPr>
                          <w:bidi/>
                          <w:rPr>
                            <w:rFonts w:cs="Simplified Arabic"/>
                            <w:sz w:val="28"/>
                            <w:szCs w:val="28"/>
                            <w:lang w:bidi="ar-TN"/>
                          </w:rPr>
                        </w:pPr>
                        <w:r>
                          <w:rPr>
                            <w:rFonts w:cs="Simplified Arabic" w:hint="cs"/>
                            <w:sz w:val="28"/>
                            <w:szCs w:val="28"/>
                            <w:rtl/>
                            <w:lang w:bidi="ar-TN"/>
                          </w:rPr>
                          <w:t>كرة</w:t>
                        </w:r>
                      </w:p>
                    </w:txbxContent>
                  </v:textbox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06" o:spid="_x0000_s1233" type="#_x0000_t34" style="position:absolute;left:0;text-align:left;margin-left:331.85pt;margin-top:83.8pt;width:151.5pt;height:56.25pt;rotation:90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" strokeweight="1.25pt">
                  <v:stroke dashstyle="dash"/>
                </v:shape>
              </w:pict>
            </w:r>
            <w:r w:rsidR="00DD5FCD" w:rsidRPr="002C4DFC">
              <w:rPr>
                <w:rFonts w:asciiTheme="minorBidi" w:hAnsiTheme="minorBidi" w:cs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4095115</wp:posOffset>
                  </wp:positionH>
                  <wp:positionV relativeFrom="paragraph">
                    <wp:posOffset>177165</wp:posOffset>
                  </wp:positionV>
                  <wp:extent cx="1428750" cy="504825"/>
                  <wp:effectExtent l="19050" t="266700" r="38100" b="238125"/>
                  <wp:wrapNone/>
                  <wp:docPr id="57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5096">
                            <a:off x="0" y="0"/>
                            <a:ext cx="1428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 id="AutoShape 404" o:spid="_x0000_s1232" type="#_x0000_t32" style="position:absolute;left:0;text-align:left;margin-left:181.45pt;margin-top:126.2pt;width:123pt;height:0;rotation:9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" strokeweight="1.25pt">
                  <v:stroke dashstyle="dash"/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 id="AutoShape 403" o:spid="_x0000_s1231" type="#_x0000_t34" style="position:absolute;left:0;text-align:left;margin-left:7.85pt;margin-top:111.55pt;width:105pt;height:48.75pt;rotation:9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" strokeweight="1.25pt">
                  <v:stroke dashstyle="dash"/>
                </v:shape>
              </w:pict>
            </w:r>
            <w:r w:rsidR="00736B00" w:rsidRPr="002C4DFC">
              <w:rPr>
                <w:rFonts w:asciiTheme="minorBidi" w:hAnsiTheme="minorBidi" w:cstheme="minorBidi"/>
              </w:rPr>
              <w:object w:dxaOrig="1500" w:dyaOrig="2055">
                <v:shape id="_x0000_i1033" type="#_x0000_t75" style="width:75pt;height:102.75pt" o:ole="">
                  <v:imagedata r:id="rId23" o:title=""/>
                </v:shape>
                <o:OLEObject Type="Embed" ProgID="PBrush" ShapeID="_x0000_i1033" DrawAspect="Content" ObjectID="_1429956934" r:id="rId24"/>
              </w:object>
            </w:r>
            <w:r w:rsidR="00736B00" w:rsidRPr="002C4DFC">
              <w:rPr>
                <w:rFonts w:asciiTheme="minorBidi" w:hAnsiTheme="minorBidi" w:cstheme="minorBidi"/>
              </w:rPr>
              <w:object w:dxaOrig="3420" w:dyaOrig="3225">
                <v:shape id="_x0000_i1034" type="#_x0000_t75" style="width:62.25pt;height:58.5pt" o:ole="">
                  <v:imagedata r:id="rId25" o:title=""/>
                </v:shape>
                <o:OLEObject Type="Embed" ProgID="PBrush" ShapeID="_x0000_i1034" DrawAspect="Content" ObjectID="_1429956935" r:id="rId26"/>
              </w:object>
            </w:r>
          </w:p>
          <w:p w:rsidR="00736B00" w:rsidRPr="002C4DFC" w:rsidRDefault="00736B00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</w:p>
          <w:p w:rsidR="00736B00" w:rsidRPr="002C4DFC" w:rsidRDefault="00736B00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</w:p>
          <w:p w:rsidR="00736B00" w:rsidRPr="002C4DFC" w:rsidRDefault="00736B00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</w:p>
          <w:p w:rsidR="00736B00" w:rsidRPr="002C4DFC" w:rsidRDefault="00B419DC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 id="AutoShape 405" o:spid="_x0000_s1228" type="#_x0000_t32" style="position:absolute;left:0;text-align:left;margin-left:20.95pt;margin-top:6.15pt;width:439.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" strokeweight="2pt"/>
              </w:pic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</w:tc>
      </w:tr>
      <w:tr w:rsidR="000041F8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lastRenderedPageBreak/>
              <w:t>المعايير</w:t>
            </w:r>
          </w:p>
        </w:tc>
        <w:tc>
          <w:tcPr>
            <w:tcW w:w="8383" w:type="dxa"/>
            <w:gridSpan w:val="6"/>
            <w:vAlign w:val="center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السّندات والتّعليمات</w:t>
            </w:r>
          </w:p>
        </w:tc>
      </w:tr>
      <w:tr w:rsidR="000041F8" w:rsidRPr="002C4DFC" w:rsidTr="00E168FF">
        <w:trPr>
          <w:gridAfter w:val="1"/>
          <w:wAfter w:w="122" w:type="dxa"/>
        </w:trPr>
        <w:tc>
          <w:tcPr>
            <w:tcW w:w="2524" w:type="dxa"/>
            <w:gridSpan w:val="3"/>
          </w:tcPr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887B9D" w:rsidRPr="002C4DFC" w:rsidRDefault="00887B9D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887B9D" w:rsidRPr="002C4DFC" w:rsidRDefault="00887B9D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887B9D" w:rsidRPr="002C4DFC" w:rsidRDefault="00887B9D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887B9D" w:rsidRPr="002C4DFC" w:rsidRDefault="00887B9D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887B9D" w:rsidRPr="002C4DFC" w:rsidRDefault="00887B9D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م</w:t>
            </w:r>
            <w:r w:rsidR="000041F8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عـ 1</w:t>
            </w:r>
          </w:p>
          <w:p w:rsidR="000041F8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lang w:val="en-US" w:eastAsia="en-US"/>
              </w:rPr>
              <w:pict>
                <v:rect id="Rectangle 300" o:spid="_x0000_s1227" style="position:absolute;left:0;text-align:left;margin-left:14.85pt;margin-top:.05pt;width:12pt;height:14.85pt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"/>
              </w:pic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معـ2</w:t>
            </w:r>
          </w:p>
          <w:p w:rsidR="000041F8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rtl/>
                <w:lang w:val="en-US" w:eastAsia="en-US"/>
              </w:rPr>
              <w:pict>
                <v:rect id="Rectangle 299" o:spid="_x0000_s1226" style="position:absolute;left:0;text-align:left;margin-left:14.85pt;margin-top:-.4pt;width:12pt;height:14.8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"/>
              </w:pict>
            </w: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F96AA7" w:rsidRPr="002C4DFC" w:rsidRDefault="00F96AA7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 xml:space="preserve">معـ </w:t>
            </w:r>
            <w:r w:rsidR="00F96AA7" w:rsidRPr="002C4DFC">
              <w:rPr>
                <w:rFonts w:asciiTheme="minorBidi" w:hAnsiTheme="minorBidi" w:cstheme="minorBidi"/>
                <w:b/>
                <w:bCs/>
                <w:rtl/>
                <w:lang w:bidi="ar-TN"/>
              </w:rPr>
              <w:t>2</w:t>
            </w:r>
          </w:p>
          <w:p w:rsidR="000041F8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  <w:r w:rsidRPr="00B419DC">
              <w:rPr>
                <w:rFonts w:asciiTheme="minorBidi" w:hAnsiTheme="minorBidi" w:cstheme="minorBidi"/>
                <w:b/>
                <w:bCs/>
                <w:noProof/>
                <w:lang w:val="en-US" w:eastAsia="en-US"/>
              </w:rPr>
              <w:pict>
                <v:group id="Group 410" o:spid="_x0000_s1223" style="position:absolute;left:0;text-align:left;margin-left:8.85pt;margin-top:-.35pt;width:24pt;height:14.9pt;z-index:251649536" coordorigin="10425,6639" coordsize="48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">
                  <v:rect id="Rectangle 296" o:spid="_x0000_s1225" style="position:absolute;left:10665;top:6640;width:240;height:29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VfMIA&#10;AADcAAAADwAAAGRycy9kb3ducmV2LnhtbERPTWvDMAy9F/YfjAa7Nc6y0I2sbhmDQXcJrB3kqsZq&#10;EhrLwfbS5N/XhUFverxPrbeT6cVIzneWFTwnKQji2uqOGwW/h6/lGwgfkDX2lknBTB62m4fFGgtt&#10;L/xD4z40IoawL1BBG8JQSOnrlgz6xA7EkTtZZzBE6BqpHV5iuOlllqYrabDj2NDiQJ8t1ef9n1Gw&#10;G8rjt8vMXObHXM5T/eLHqlLq6XH6eAcRaAp38b97p+P87BVuz8QL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tV8wgAAANwAAAAPAAAAAAAAAAAAAAAAAJgCAABkcnMvZG93&#10;bnJldi54bWxQSwUGAAAAAAQABAD1AAAAhwMAAAAA&#10;"/>
                  <v:rect id="Rectangle 298" o:spid="_x0000_s1224" style="position:absolute;left:10425;top:6639;width:240;height:29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CCsAA&#10;AADcAAAADwAAAGRycy9kb3ducmV2LnhtbERPy4rCMBTdC/5DuMLsNNXxRTWKCIKzEXyA22tzbYvN&#10;TUlibf9+shiY5eG819vWVKIh50vLCsajBARxZnXJuYLb9TBcgvABWWNlmRR05GG76ffWmGr74TM1&#10;l5CLGMI+RQVFCHUqpc8KMuhHtiaO3NM6gyFCl0vt8BPDTSUnSTKXBkuODQXWtC8oe13eRsGxPj1+&#10;3MR0p+ljKrs2+/bN/a7U16DdrUAEasO/+M991Apmi7g2no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XCCsAAAADcAAAADwAAAAAAAAAAAAAAAACYAgAAZHJzL2Rvd25y&#10;ZXYueG1sUEsFBgAAAAAEAAQA9QAAAIUDAAAAAA==&#10;"/>
                </v:group>
              </w:pict>
            </w: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</w:p>
        </w:tc>
        <w:tc>
          <w:tcPr>
            <w:tcW w:w="8383" w:type="dxa"/>
            <w:gridSpan w:val="6"/>
          </w:tcPr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>الوضعيّة</w:t>
            </w:r>
            <w:r w:rsidR="00A54366" w:rsidRPr="002C4DFC">
              <w:rPr>
                <w:rFonts w:asciiTheme="minorBidi" w:hAnsiTheme="minorBidi" w:cstheme="minorBidi"/>
                <w:sz w:val="32"/>
                <w:szCs w:val="32"/>
                <w:u w:val="single"/>
                <w:rtl/>
                <w:lang w:bidi="ar-TN"/>
              </w:rPr>
              <w:t xml:space="preserve"> السّابعة</w:t>
            </w: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:</w:t>
            </w:r>
          </w:p>
          <w:p w:rsidR="0098471F" w:rsidRPr="002C4DFC" w:rsidRDefault="00A54366" w:rsidP="00275DA9">
            <w:pPr>
              <w:pStyle w:val="Paragraphedeliste"/>
              <w:numPr>
                <w:ilvl w:val="0"/>
                <w:numId w:val="5"/>
              </w:numPr>
              <w:bidi/>
              <w:rPr>
                <w:rFonts w:asciiTheme="minorBidi" w:hAnsiTheme="minorBidi" w:cstheme="minorBidi"/>
                <w:sz w:val="32"/>
                <w:szCs w:val="32"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أرتّب الدّارات الكهربائيّة حسب شدّة التّأثير المغناطيسي</w:t>
            </w:r>
            <w:r w:rsidR="00AE7D5F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التّصاعدي</w:t>
            </w: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:</w:t>
            </w:r>
          </w:p>
          <w:p w:rsidR="00AE7D5F" w:rsidRPr="002C4DFC" w:rsidRDefault="00DD5FCD" w:rsidP="00275DA9">
            <w:pPr>
              <w:bidi/>
              <w:rPr>
                <w:rFonts w:asciiTheme="minorBidi" w:hAnsiTheme="minorBidi" w:cstheme="minorBidi"/>
                <w:rtl/>
              </w:rPr>
            </w:pPr>
            <w:r w:rsidRPr="002C4DFC">
              <w:rPr>
                <w:rFonts w:asciiTheme="minorBidi" w:hAnsiTheme="minorBidi" w:cs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36830</wp:posOffset>
                  </wp:positionV>
                  <wp:extent cx="933450" cy="485775"/>
                  <wp:effectExtent l="0" t="0" r="0" b="0"/>
                  <wp:wrapNone/>
                  <wp:docPr id="576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4DFC">
              <w:rPr>
                <w:rFonts w:asciiTheme="minorBidi" w:hAnsiTheme="minorBidi" w:cs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3714115</wp:posOffset>
                  </wp:positionH>
                  <wp:positionV relativeFrom="paragraph">
                    <wp:posOffset>160655</wp:posOffset>
                  </wp:positionV>
                  <wp:extent cx="666750" cy="381000"/>
                  <wp:effectExtent l="0" t="0" r="0" b="0"/>
                  <wp:wrapNone/>
                  <wp:docPr id="57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4DFC">
              <w:rPr>
                <w:rFonts w:asciiTheme="minorBidi" w:hAnsiTheme="minorBidi" w:cs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5057140</wp:posOffset>
                  </wp:positionH>
                  <wp:positionV relativeFrom="paragraph">
                    <wp:posOffset>122555</wp:posOffset>
                  </wp:positionV>
                  <wp:extent cx="628650" cy="400050"/>
                  <wp:effectExtent l="0" t="0" r="0" b="0"/>
                  <wp:wrapNone/>
                  <wp:docPr id="574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D5F" w:rsidRPr="002C4DFC" w:rsidRDefault="00DD5FCD" w:rsidP="00275DA9">
            <w:pPr>
              <w:bidi/>
              <w:rPr>
                <w:rFonts w:asciiTheme="minorBidi" w:hAnsiTheme="minorBidi" w:cstheme="minorBidi"/>
                <w:rtl/>
              </w:rPr>
            </w:pPr>
            <w:r w:rsidRPr="002C4DFC">
              <w:rPr>
                <w:rFonts w:asciiTheme="minorBidi" w:hAnsiTheme="minorBidi" w:cstheme="minorBidi"/>
                <w:noProof/>
                <w:rtl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2380615</wp:posOffset>
                  </wp:positionH>
                  <wp:positionV relativeFrom="paragraph">
                    <wp:posOffset>1270</wp:posOffset>
                  </wp:positionV>
                  <wp:extent cx="561975" cy="352425"/>
                  <wp:effectExtent l="0" t="0" r="0" b="0"/>
                  <wp:wrapNone/>
                  <wp:docPr id="573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D5F" w:rsidRPr="002C4DFC" w:rsidRDefault="00B419DC" w:rsidP="00275DA9">
            <w:pPr>
              <w:bidi/>
              <w:rPr>
                <w:rFonts w:asciiTheme="minorBidi" w:hAnsiTheme="minorBidi" w:cstheme="minorBidi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Freeform 517" o:spid="_x0000_s1222" style="position:absolute;left:0;text-align:left;margin-left:191.2pt;margin-top:5.8pt;width:9.9pt;height:33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" path="m,c5,105,7,210,15,315v2,30,-2,65,15,90c51,435,120,465,120,465v70,106,-11,-28,45,120c198,672,195,601,195,645e" filled="f">
                  <v:path arrowok="t" o:connecttype="custom" o:connectlocs="0,0;9525,200025;19050,257175;76200,295275;104775,371475;123825,409575" o:connectangles="0,0,0,0,0,0"/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Freeform 516" o:spid="_x0000_s1221" style="position:absolute;left:0;text-align:left;margin-left:212.95pt;margin-top:.55pt;width:19.7pt;height:3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" path="m330,v53,79,64,176,30,270c355,285,330,280,315,285,267,357,222,428,195,510v-5,35,-1,73,-15,105c163,652,35,675,,675e" filled="f">
                  <v:path arrowok="t" o:connecttype="custom" o:connectlocs="209550,0;228600,171450;200025,180975;123825,323850;114300,390525;0,428625" o:connectangles="0,0,0,0,0,0"/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Freeform 510" o:spid="_x0000_s1220" style="position:absolute;left:0;text-align:left;margin-left:290.6pt;margin-top:.45pt;width:19.7pt;height:3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" path="m79,c96,371,,314,229,360v10,15,24,28,30,45c269,434,260,468,274,495v8,16,30,20,45,30c353,627,266,735,394,735e" filled="f">
                  <v:path arrowok="t" o:connecttype="custom" o:connectlocs="50165,0;145415,228600;164465,257175;173990,314325;202565,333375;250190,466725" o:connectangles="0,0,0,0,0,0"/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Freeform 511" o:spid="_x0000_s1219" style="position:absolute;left:0;text-align:left;margin-left:326.1pt;margin-top:.45pt;width:19.4pt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" path="m319,v10,15,29,27,30,45c349,53,388,359,274,390v-39,11,-80,10,-120,15c68,534,171,371,109,495v-8,16,-23,29,-30,45c30,650,86,618,4,645v80,27,40,3,,30c,678,4,685,4,690e" filled="f">
                  <v:path arrowok="t" o:connecttype="custom" o:connectlocs="202565,0;221615,28575;173990,247650;97790,257175;69215,314325;50165,342900;2540,409575;2540,428625;2540,438150" o:connectangles="0,0,0,0,0,0,0,0,0"/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Freeform 512" o:spid="_x0000_s1218" style="position:absolute;left:0;text-align:left;margin-left:431.1pt;margin-top:3.45pt;width:14.55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1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" path="m183,v108,108,60,225,15,360c192,379,175,441,153,450,116,465,73,460,33,465,,564,3,523,3,585e" filled="f">
                  <v:path arrowok="t" o:connecttype="custom" o:connectlocs="116205,0;125730,228600;97155,285750;20955,295275;1905,371475" o:connectangles="0,0,0,0,0"/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Freeform 513" o:spid="_x0000_s1217" style="position:absolute;left:0;text-align:left;margin-left:400.6pt;margin-top:.45pt;width:16.65pt;height:3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3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" path="m138,c108,10,78,20,48,30,27,37,5,196,3,210,8,290,,372,18,450v4,15,31,7,45,15c95,483,153,525,153,525v5,15,2,36,15,45c235,618,275,587,333,645e" filled="f">
                  <v:path arrowok="t" o:connecttype="custom" o:connectlocs="87630,0;30480,19050;1905,133350;11430,285750;40005,295275;97155,333375;106680,361950;211455,409575" o:connectangles="0,0,0,0,0,0,0,0"/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Freeform 515" o:spid="_x0000_s1216" style="position:absolute;left:0;text-align:left;margin-left:108.7pt;margin-top:1.3pt;width:28.5pt;height:27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" path="m570,v-5,55,-8,334,-105,360c426,371,385,370,345,375,229,414,104,365,,435v5,40,15,120,15,120e" filled="f">
                  <v:path arrowok="t" o:connecttype="custom" o:connectlocs="361950,0;295275,228600;219075,238125;0,276225;9525,352425" o:connectangles="0,0,0,0,0"/>
                </v:shape>
              </w:pict>
            </w: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shape id="Freeform 514" o:spid="_x0000_s1215" style="position:absolute;left:0;text-align:left;margin-left:72.65pt;margin-top:1.3pt;width:23.3pt;height:32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" path="m46,c,139,26,250,121,345v10,30,19,69,45,90c178,445,196,444,211,450v115,49,2,22,165,45c414,608,363,469,421,585v7,14,6,32,15,45c443,639,456,640,466,645e" filled="f">
                  <v:path arrowok="t" o:connecttype="custom" o:connectlocs="29210,0;76835,219075;105410,276225;133985,285750;238760,314325;267335,371475;276860,400050;295910,409575" o:connectangles="0,0,0,0,0,0,0,0"/>
                </v:shape>
              </w:pict>
            </w:r>
          </w:p>
          <w:p w:rsidR="00AE7D5F" w:rsidRPr="002C4DFC" w:rsidRDefault="00DD5FCD" w:rsidP="00275DA9">
            <w:pPr>
              <w:bidi/>
              <w:rPr>
                <w:rFonts w:asciiTheme="minorBidi" w:hAnsiTheme="minorBidi" w:cstheme="minorBidi"/>
                <w:rtl/>
              </w:rPr>
            </w:pPr>
            <w:r w:rsidRPr="002C4DFC">
              <w:rPr>
                <w:rFonts w:asciiTheme="minorBidi" w:hAnsiTheme="minorBidi" w:cstheme="minorBidi"/>
                <w:noProof/>
                <w:rtl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haracter">
                    <wp:posOffset>-5036820</wp:posOffset>
                  </wp:positionH>
                  <wp:positionV relativeFrom="paragraph">
                    <wp:posOffset>159385</wp:posOffset>
                  </wp:positionV>
                  <wp:extent cx="590550" cy="666750"/>
                  <wp:effectExtent l="0" t="0" r="0" b="0"/>
                  <wp:wrapNone/>
                  <wp:docPr id="57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D5F" w:rsidRPr="002C4DFC" w:rsidRDefault="00DD5FCD" w:rsidP="00275DA9">
            <w:pPr>
              <w:bidi/>
              <w:rPr>
                <w:rFonts w:asciiTheme="minorBidi" w:hAnsiTheme="minorBidi" w:cstheme="minorBidi"/>
                <w:rtl/>
              </w:rPr>
            </w:pPr>
            <w:r w:rsidRPr="002C4DFC">
              <w:rPr>
                <w:rFonts w:asciiTheme="minorBidi" w:hAnsiTheme="minorBidi" w:cstheme="minorBidi"/>
                <w:noProof/>
                <w:rtl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paragraph">
                    <wp:posOffset>0</wp:posOffset>
                  </wp:positionV>
                  <wp:extent cx="590550" cy="668020"/>
                  <wp:effectExtent l="0" t="0" r="0" b="0"/>
                  <wp:wrapNone/>
                  <wp:docPr id="571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4DFC">
              <w:rPr>
                <w:rFonts w:asciiTheme="minorBidi" w:hAnsiTheme="minorBidi" w:cstheme="minorBidi"/>
                <w:noProof/>
                <w:rtl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haracter">
                    <wp:posOffset>-1294765</wp:posOffset>
                  </wp:positionH>
                  <wp:positionV relativeFrom="paragraph">
                    <wp:posOffset>55245</wp:posOffset>
                  </wp:positionV>
                  <wp:extent cx="590550" cy="666750"/>
                  <wp:effectExtent l="0" t="0" r="0" b="0"/>
                  <wp:wrapNone/>
                  <wp:docPr id="570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4DFC">
              <w:rPr>
                <w:rFonts w:asciiTheme="minorBidi" w:hAnsiTheme="minorBidi" w:cstheme="minorBidi"/>
                <w:noProof/>
                <w:rtl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haracter">
                    <wp:posOffset>-2694940</wp:posOffset>
                  </wp:positionH>
                  <wp:positionV relativeFrom="paragraph">
                    <wp:posOffset>55245</wp:posOffset>
                  </wp:positionV>
                  <wp:extent cx="590550" cy="666750"/>
                  <wp:effectExtent l="0" t="0" r="0" b="0"/>
                  <wp:wrapNone/>
                  <wp:docPr id="569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D5F" w:rsidRPr="002C4DFC" w:rsidRDefault="00AE7D5F" w:rsidP="00275DA9">
            <w:pPr>
              <w:bidi/>
              <w:rPr>
                <w:rFonts w:asciiTheme="minorBidi" w:hAnsiTheme="minorBidi" w:cstheme="minorBidi"/>
                <w:rtl/>
              </w:rPr>
            </w:pPr>
          </w:p>
          <w:p w:rsidR="00AE7D5F" w:rsidRPr="002C4DFC" w:rsidRDefault="00AE7D5F" w:rsidP="00275DA9">
            <w:pPr>
              <w:bidi/>
              <w:rPr>
                <w:rFonts w:asciiTheme="minorBidi" w:hAnsiTheme="minorBidi" w:cstheme="minorBidi"/>
                <w:rtl/>
              </w:rPr>
            </w:pPr>
          </w:p>
          <w:p w:rsidR="00AE7D5F" w:rsidRPr="002C4DFC" w:rsidRDefault="00AE7D5F" w:rsidP="00275DA9">
            <w:pPr>
              <w:bidi/>
              <w:rPr>
                <w:rFonts w:asciiTheme="minorBidi" w:hAnsiTheme="minorBidi" w:cstheme="minorBidi"/>
                <w:rtl/>
              </w:rPr>
            </w:pPr>
          </w:p>
          <w:p w:rsidR="00AE7D5F" w:rsidRPr="002C4DFC" w:rsidRDefault="00B419DC" w:rsidP="00275DA9">
            <w:pPr>
              <w:bidi/>
              <w:rPr>
                <w:rFonts w:asciiTheme="minorBidi" w:hAnsiTheme="minorBidi" w:cstheme="minorBidi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oval id="Oval 519" o:spid="_x0000_s1214" style="position:absolute;left:0;text-align:left;margin-left:199.75pt;margin-top:5.1pt;width:20.9pt;height:25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"/>
              </w:pict>
            </w: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oval id="Oval 520" o:spid="_x0000_s1213" style="position:absolute;left:0;text-align:left;margin-left:310.3pt;margin-top:6.2pt;width:20.9pt;height:25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"/>
              </w:pict>
            </w: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oval id="Oval 521" o:spid="_x0000_s1212" style="position:absolute;left:0;text-align:left;margin-left:95.95pt;margin-top:5.1pt;width:20.9pt;height:25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"/>
              </w:pict>
            </w: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oval id="Oval 518" o:spid="_x0000_s1211" style="position:absolute;left:0;text-align:left;margin-left:410.2pt;margin-top:6.2pt;width:20.9pt;height:25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"/>
              </w:pict>
            </w:r>
          </w:p>
          <w:p w:rsidR="00A54366" w:rsidRPr="002C4DFC" w:rsidRDefault="00A54366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</w:p>
          <w:p w:rsidR="00A54366" w:rsidRPr="002C4DFC" w:rsidRDefault="00A54366" w:rsidP="00275DA9">
            <w:pPr>
              <w:pStyle w:val="Paragraphedeliste"/>
              <w:numPr>
                <w:ilvl w:val="0"/>
                <w:numId w:val="5"/>
              </w:numPr>
              <w:bidi/>
              <w:rPr>
                <w:rFonts w:asciiTheme="minorBidi" w:hAnsiTheme="minorBidi" w:cstheme="minorBidi"/>
                <w:sz w:val="32"/>
                <w:szCs w:val="32"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أراد الأب أن يستعمل البوصلة داخل سيّارته لكنّه لم يتحصّل على اتّجاه صحيح.</w:t>
            </w:r>
          </w:p>
          <w:p w:rsidR="00A54366" w:rsidRPr="002C4DFC" w:rsidRDefault="00A54366" w:rsidP="00275DA9">
            <w:pPr>
              <w:pStyle w:val="Paragraphedeliste"/>
              <w:bidi/>
              <w:ind w:left="600"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أعلّل ذلك: 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.....................................................................................................</w:t>
            </w:r>
          </w:p>
          <w:p w:rsidR="00A54366" w:rsidRPr="002C4DFC" w:rsidRDefault="00A54366" w:rsidP="00275DA9">
            <w:pPr>
              <w:pStyle w:val="Paragraphedeliste"/>
              <w:bidi/>
              <w:ind w:left="600"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.....................................................................................................................</w:t>
            </w:r>
          </w:p>
          <w:p w:rsidR="0098471F" w:rsidRPr="002C4DFC" w:rsidRDefault="00DD5FCD" w:rsidP="00275DA9">
            <w:pPr>
              <w:pStyle w:val="Paragraphedeliste"/>
              <w:numPr>
                <w:ilvl w:val="0"/>
                <w:numId w:val="5"/>
              </w:num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noProof/>
                <w:rtl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1942465</wp:posOffset>
                  </wp:positionH>
                  <wp:positionV relativeFrom="paragraph">
                    <wp:posOffset>264795</wp:posOffset>
                  </wp:positionV>
                  <wp:extent cx="438150" cy="609600"/>
                  <wp:effectExtent l="0" t="0" r="0" b="0"/>
                  <wp:wrapNone/>
                  <wp:docPr id="568" name="Image 12" descr="C:\Program Files\Microsoft Office\MEDIA\OFFICE12\AutoShap\BD18217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C:\Program Files\Microsoft Office\MEDIA\OFFICE12\AutoShap\BD18217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6AA7"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أبيّن أسباب عدم إضاءة المصباح علما وأنّ المصباح والأسلاك والخليّة سليمة:</w:t>
            </w:r>
          </w:p>
          <w:p w:rsidR="0098471F" w:rsidRPr="002C4DFC" w:rsidRDefault="00F96AA7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</w:t>
            </w:r>
          </w:p>
          <w:p w:rsidR="0098471F" w:rsidRPr="002C4DFC" w:rsidRDefault="00B419DC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group id="Group 402" o:spid="_x0000_s1060" style="position:absolute;left:0;text-align:left;margin-left:78.5pt;margin-top:6.05pt;width:190.3pt;height:165.6pt;z-index:251638272" coordorigin="1110,6919" coordsize="5965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">
                  <v:group id="Group 340" o:spid="_x0000_s1061" style="position:absolute;left:2235;top:9216;width:2463;height:1277" coordorigin="851,821" coordsize="3367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v:rect id="Rectangle 341" o:spid="_x0000_s1062" style="position:absolute;left:851;top:1073;width:3362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O0MUA&#10;AADcAAAADwAAAGRycy9kb3ducmV2LnhtbESPT4vCMBTE7wt+h/AEL4umK65oNYr4Bzx4WS3o8dE8&#10;22rz0m2i1m9vhIU9DjPzG2Y6b0wp7lS7wrKCr14Egji1uuBMQXLYdEcgnEfWWFomBU9yMJ+1PqYY&#10;a/vgH7rvfSYChF2MCnLvq1hKl+Zk0PVsRRy8s60N+iDrTOoaHwFuStmPoqE0WHBYyLGiZU7pdX8z&#10;Cm76lCzXmfw8Jk3yq490Ge62K6U67WYxAeGp8f/hv/ZWK/gejOF9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I7QxQAAANwAAAAPAAAAAAAAAAAAAAAAAJgCAABkcnMv&#10;ZG93bnJldi54bWxQSwUGAAAAAAQABAD1AAAAigMAAAAA&#10;" fillcolor="#80ffff" stroked="f" strokeweight="1pt"/>
                    <v:group id="Group 342" o:spid="_x0000_s1063" style="position:absolute;left:851;top:821;width:3367;height:855" coordorigin="851,821" coordsize="3367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  <v:line id="Line 343" o:spid="_x0000_s1064" style="position:absolute;visibility:visible;mso-wrap-style:square" from="859,821" to="8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8p/cUAAADcAAAADwAAAGRycy9kb3ducmV2LnhtbESPQWsCMRSE7wX/Q3iCt5rdiq2sRrHC&#10;0p5saxU8Pjavm62bl7CJuv77plDocZiZb5jFqretuFAXGscK8nEGgrhyuuFawf6zvJ+BCBFZY+uY&#10;FNwowGo5uFtgod2VP+iyi7VIEA4FKjAx+kLKUBmyGMbOEyfvy3UWY5JdLXWH1wS3rXzIskdpseG0&#10;YNDTxlB12p2tgqfalMft85s+HCYZe/+ef7+UuVKjYb+eg4jUx//wX/tVK5hOc/g9k4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8p/cUAAADcAAAADwAAAAAAAAAA&#10;AAAAAAChAgAAZHJzL2Rvd25yZXYueG1sUEsFBgAAAAAEAAQA+QAAAJMDAAAAAA==&#10;" strokeweight="1pt">
                        <v:stroke startarrowwidth="wide" startarrowlength="short" endarrowwidth="wide" endarrowlength="short"/>
                      </v:line>
                      <v:line id="Line 344" o:spid="_x0000_s1065" style="position:absolute;visibility:visible;mso-wrap-style:square" from="851,1672" to="4218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23isUAAADcAAAADwAAAGRycy9kb3ducmV2LnhtbESPQWsCMRSE7wX/Q3hCbzW7Fm3ZGkUL&#10;i56qtRV6fGxeN6ubl7BJdfvvjVDocZiZb5jZoretOFMXGscK8lEGgrhyuuFawedH+fAMIkRkja1j&#10;UvBLARbzwd0MC+0u/E7nfaxFgnAoUIGJ0RdShsqQxTBynjh5366zGJPsaqk7vCS4beU4y6bSYsNp&#10;waCnV0PVaf9jFTzVpvx6W2314fCYsfe7/Lguc6Xuh/3yBUSkPv6H/9obrWAyGcPtTDo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23isUAAADcAAAADwAAAAAAAAAA&#10;AAAAAAChAgAAZHJzL2Rvd25yZXYueG1sUEsFBgAAAAAEAAQA+QAAAJMDAAAAAA==&#10;" strokeweight="1pt">
                        <v:stroke startarrowwidth="wide" startarrowlength="short" endarrowwidth="wide" endarrowlength="short"/>
                      </v:line>
                      <v:line id="Line 345" o:spid="_x0000_s1066" style="position:absolute;flip:x;visibility:visible;mso-wrap-style:square" from="4207,824" to="4210,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82icUAAADcAAAADwAAAGRycy9kb3ducmV2LnhtbESPW2sCMRSE3wv+h3AKfetma7GU1ayo&#10;IBRKxTs+HjZnL7g5WZKoW399Uyj0cZiZb5jJtDetuJLzjWUFL0kKgriwuuFKwX63fH4H4QOyxtYy&#10;KfgmD9N88DDBTNsbb+i6DZWIEPYZKqhD6DIpfVGTQZ/Yjjh6pXUGQ5SuktrhLcJNK4dp+iYNNhwX&#10;auxoUVNx3l6MAj5cVu64Lis9/+zxfFov71+zVqmnx342BhGoD//hv/aHVjAavcLvmX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82icUAAADcAAAADwAAAAAAAAAA&#10;AAAAAAChAgAAZHJzL2Rvd25yZXYueG1sUEsFBgAAAAAEAAQA+QAAAJMDAAAAAA==&#10;" strokeweight="1pt">
                        <v:stroke startarrowwidth="wide" startarrowlength="short" endarrowwidth="wide" endarrowlength="short"/>
                      </v:line>
                    </v:group>
                  </v:group>
                  <v:group id="Group 370" o:spid="_x0000_s1067" style="position:absolute;left:5537;top:8243;width:1415;height:852" coordorigin="1277,2270" coordsize="1415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<v:rect id="Rectangle 371" o:spid="_x0000_s1068" style="position:absolute;left:1556;top:1991;width:852;height:140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868QA&#10;AADcAAAADwAAAGRycy9kb3ducmV2LnhtbESPX2vCMBTF3wd+h3CFvc1UWYdUY6mDgY9bK4y9XZpr&#10;U21uahNt9+2XwWCPh/Pnx9nmk+3EnQbfOlawXCQgiGunW24UHKu3pzUIH5A1do5JwTd5yHezhy1m&#10;2o38QfcyNCKOsM9QgQmhz6T0tSGLfuF64uid3GAxRDk0Ug84xnHbyVWSvEiLLUeCwZ5eDdWX8mYj&#10;d/Xc0tdxek/X5cmcr/viM6kapR7nU7EBEWgK/+G/9kErSNMU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POvEAAAA3AAAAA8AAAAAAAAAAAAAAAAAmAIAAGRycy9k&#10;b3ducmV2LnhtbFBLBQYAAAAABAAEAPUAAACJAwAAAAA=&#10;" stroked="f"/>
                    <v:line id="Line 372" o:spid="_x0000_s1069" style="position:absolute;visibility:visible;mso-wrap-style:square" from="1277,2836" to="1644,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xicUAAADcAAAADwAAAGRycy9kb3ducmV2LnhtbESPQWsCMRSE7wX/Q3iCt5pdRS2rUVph&#10;aU+t2go9PjbPzermJWxS3f77plDocZiZb5jVpretuFIXGscK8nEGgrhyuuFawcd7ef8AIkRkja1j&#10;UvBNATbrwd0KC+1uvKfrIdYiQTgUqMDE6AspQ2XIYhg7T5y8k+ssxiS7WuoObwluWznJsrm02HBa&#10;MOhpa6i6HL6sgkVtys/Xpzd9PE4z9n6Xn5/LXKnRsH9cgojUx//wX/tFK5jN5vB7Jh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axicUAAADcAAAADwAAAAAAAAAA&#10;AAAAAAChAgAAZHJzL2Rvd25yZXYueG1sUEsFBgAAAAAEAAQA+QAAAJMDAAAAAA==&#10;" strokeweight="1pt">
                      <v:stroke startarrowwidth="wide" startarrowlength="short" endarrowwidth="wide" endarrowlength="short"/>
                    </v:line>
                    <v:rect id="Rectangle 373" o:spid="_x0000_s1070" style="position:absolute;left:1679;top:2742;width:559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uH8QA&#10;AADcAAAADwAAAGRycy9kb3ducmV2LnhtbESPS2/CMBCE70j9D9ZW6g2covJQwKBCg8qBA8/7yt4m&#10;UeN1FLsQ+PU1EhLH0cx8o5nOW1uJMzW+dKzgvZeAINbOlJwrOB5W3TEIH5ANVo5JwZU8zGcvnSmm&#10;xl14R+d9yEWEsE9RQRFCnUrpdUEWfc/VxNH7cY3FEGWTS9PgJcJtJftJMpQWS44LBda0LEj/7v+s&#10;gi3i1/b2rfUiu24+MlqeMnKVUm+v7ecERKA2PMOP9tooGAxGcD8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7h/EAAAA3AAAAA8AAAAAAAAAAAAAAAAAmAIAAGRycy9k&#10;b3ducmV2LnhtbFBLBQYAAAAABAAEAPUAAACJAwAAAAA=&#10;" strokecolor="white"/>
                    <v:line id="Line 374" o:spid="_x0000_s1071" style="position:absolute;flip:y;visibility:visible;mso-wrap-style:square" from="1643,2791" to="2266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uk+MMAAADcAAAADwAAAGRycy9kb3ducmV2LnhtbERPW2vCMBR+H/gfwhF8m+mEyqhGcUJh&#10;MBzOy9jjoTm2xeakJGnt/PXLw8DHj+++XA+mET05X1tW8DJNQBAXVtdcKjgd8+dXED4ga2wsk4Jf&#10;8rBejZ6WmGl74y/qD6EUMYR9hgqqENpMSl9UZNBPbUscuYt1BkOErpTa4S2Gm0bOkmQuDdYcGyps&#10;aVtRcT10RgGfu0/3vb+U+u1jwOvPPr/vNo1Sk/GwWYAINISH+N/9rhWkaVwb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rpPjDAAAA3AAAAA8AAAAAAAAAAAAA&#10;AAAAoQIAAGRycy9kb3ducmV2LnhtbFBLBQYAAAAABAAEAPkAAACRAwAAAAA=&#10;" strokeweight="1pt">
                      <v:stroke startarrowwidth="wide" startarrowlength="short" endarrowwidth="wide" endarrowlength="short"/>
                    </v:line>
                    <v:line id="Line 375" o:spid="_x0000_s1072" style="position:absolute;visibility:visible;mso-wrap-style:square" from="2244,2836" to="2692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l+8YAAADcAAAADwAAAGRycy9kb3ducmV2LnhtbESPQWsCMRSE74X+h/AKvWl2LdZ2axRb&#10;WPRUra3Q42PzulndvIRN1PXfNwWhx2FmvmGm89624kRdaBwryIcZCOLK6YZrBV+f5eAJRIjIGlvH&#10;pOBCAeaz25spFtqd+YNO21iLBOFQoAIToy+kDJUhi2HoPHHyflxnMSbZ1VJ3eE5w28pRlj1Kiw2n&#10;BYOe3gxVh+3RKpjUpvx+f13r3e4hY+83+X5Z5krd3/WLFxCR+vgfvrZXWsF4/Ax/Z9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JJfvGAAAA3AAAAA8AAAAAAAAA&#10;AAAAAAAAoQIAAGRycy9kb3ducmV2LnhtbFBLBQYAAAAABAAEAPkAAACUAwAAAAA=&#10;" strokeweight="1pt">
                      <v:stroke startarrowwidth="wide" startarrowlength="short" endarrowwidth="wide" endarrowlength="short"/>
                    </v:line>
                    <v:oval id="Oval 376" o:spid="_x0000_s1073" style="position:absolute;left:1620;top:2804;width:61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6U8AA&#10;AADcAAAADwAAAGRycy9kb3ducmV2LnhtbERPTYvCMBC9L/gfwizsZdFUwVKqUZaC4nWrB49jM7bF&#10;ZlKSaNt/vzkseHy87+1+NJ14kfOtZQXLRQKCuLK65VrB5XyYZyB8QNbYWSYFE3nY72YfW8y1HfiX&#10;XmWoRQxhn6OCJoQ+l9JXDRn0C9sTR+5uncEQoauldjjEcNPJVZKk0mDLsaHBnoqGqkf5NArcdz8V&#10;06k4LG98LNdDpq/pRSv19Tn+bEAEGsNb/O8+aQXrNM6PZ+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m6U8AAAADcAAAADwAAAAAAAAAAAAAAAACYAgAAZHJzL2Rvd25y&#10;ZXYueG1sUEsFBgAAAAAEAAQA9QAAAIUDAAAAAA==&#10;" fillcolor="black"/>
                    <v:oval id="Oval 377" o:spid="_x0000_s1074" style="position:absolute;left:2210;top:2805;width:61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fyMMA&#10;AADcAAAADwAAAGRycy9kb3ducmV2LnhtbESPQWvCQBSE70L/w/IKvYhuUjBIdBUJWLw2evD4zD6T&#10;YPZt2N2a5N93CwWPw8x8w2z3o+nEk5xvLStIlwkI4srqlmsFl/NxsQbhA7LGzjIpmMjDfvc222Ku&#10;7cDf9CxDLSKEfY4KmhD6XEpfNWTQL21PHL27dQZDlK6W2uEQ4aaTn0mSSYMtx4UGeyoaqh7lj1Hg&#10;5v1UTKfimN74q1wNa33NLlqpj/fxsAERaAyv8H/7pBWsshT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fyMMAAADcAAAADwAAAAAAAAAAAAAAAACYAgAAZHJzL2Rv&#10;d25yZXYueG1sUEsFBgAAAAAEAAQA9QAAAIgDAAAAAA==&#10;" fillcolor="black"/>
                    <v:rect id="Rectangle 378" o:spid="_x0000_s1075" style="position:absolute;left:1735;top:2334;width:4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K8UA&#10;AADcAAAADwAAAGRycy9kb3ducmV2LnhtbESPS2vDMBCE74H+B7GF3mK5hobiRA7No9BCKMQJPS/S&#10;+kGtlbEUx/33VSGQ4zAz3zCr9WQ7MdLgW8cKnpMUBLF2puVawfn0Pn8F4QOywc4xKfglD+viYbbC&#10;3LgrH2ksQy0ihH2OCpoQ+lxKrxuy6BPXE0evcoPFEOVQSzPgNcJtJ7M0XUiLLceFBnvaNqR/yotV&#10;0Ke77PB12H+7y+c+nHW7qcy4UerpcXpbggg0hXv41v4wCl4WGf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EQrxQAAANwAAAAPAAAAAAAAAAAAAAAAAJgCAABkcnMv&#10;ZG93bnJldi54bWxQSwUGAAAAAAQABAD1AAAAigMAAAAA&#10;" filled="f" stroked="f" strokecolor="white">
                      <v:textbox inset="1pt,1pt,1pt,1pt">
                        <w:txbxContent>
                          <w:p w:rsidR="00A03313" w:rsidRDefault="00A03313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K</w:t>
                            </w:r>
                          </w:p>
                        </w:txbxContent>
                      </v:textbox>
                    </v:rect>
                  </v:group>
                  <v:group id="Group 379" o:spid="_x0000_s1076" style="position:absolute;left:1680;top:7639;width:435;height:597;flip:x" coordorigin="9227,9652" coordsize="284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C/qsQAAADcAAAA&#10;DwAAAAAAAAAAAAAAAACqAgAAZHJzL2Rvd25yZXYueG1sUEsFBgAAAAAEAAQA+gAAAJsDAAAAAA==&#10;">
                    <v:rect id="Rectangle 380" o:spid="_x0000_s1077" style="position:absolute;left:9227;top:9652;width:284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92McA&#10;AADcAAAADwAAAGRycy9kb3ducmV2LnhtbESPQWsCMRSE7wX/Q3iCl1KzlXarW6NUQSxYCtpS8fbY&#10;vGYXNy9LEnX9902h0OMwM98w03lnG3EmH2rHCu6HGQji0umajYLPj9XdGESIyBobx6TgSgHms97N&#10;FAvtLryl8y4akSAcClRQxdgWUoayIoth6Fri5H07bzEm6Y3UHi8Jbhs5yrJcWqw5LVTY0rKi8rg7&#10;WQWL49f2/cmMN77NJ2/r28M+78xeqUG/e3kGEamL/+G/9qtW8Jg/wO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l/djHAAAA3AAAAA8AAAAAAAAAAAAAAAAAmAIAAGRy&#10;cy9kb3ducmV2LnhtbFBLBQYAAAAABAAEAPUAAACMAwAAAAA=&#10;" strokeweight="1pt"/>
                    <v:line id="Line 381" o:spid="_x0000_s1078" style="position:absolute;visibility:visible;mso-wrap-style:square" from="9227,9652" to="9511,1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MRsUAAADcAAAADwAAAGRycy9kb3ducmV2LnhtbESP0WoCMRRE3wv9h3ALvtWsBaV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dMRsUAAADcAAAADwAAAAAAAAAA&#10;AAAAAAChAgAAZHJzL2Rvd25yZXYueG1sUEsFBgAAAAAEAAQA+QAAAJMDAAAAAA==&#10;" strokeweight="1pt"/>
                  </v:group>
                  <v:shape id="AutoShape 392" o:spid="_x0000_s1079" type="#_x0000_t32" style="position:absolute;left:2955;top:8971;width:15;height:10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+FOsMAAADcAAAADwAAAGRycy9kb3ducmV2LnhtbESP3WoCMRSE7wt9h3AK3tVs/Vlka5RS&#10;EEUQcVvo7WFz3F2anCybqPHtjSB4OczMN8x8Ga0RZ+p961jBxzADQVw53XKt4Pdn9T4D4QOyRuOY&#10;FFzJw3Lx+jLHQrsLH+hchlokCPsCFTQhdIWUvmrIoh+6jjh5R9dbDEn2tdQ9XhLcGjnKslxabDkt&#10;NNjRd0PVf3myCvbjtZlE1CaWf8cZXg+7rbRaqcFb/PoEESiGZ/jR3mgF0zyH+5l0BO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fhTrDAAAA3AAAAA8AAAAAAAAAAAAA&#10;AAAAoQIAAGRycy9kb3ducmV2LnhtbFBLBQYAAAAABAAEAPkAAACRAwAAAAA=&#10;" strokeweight="2pt"/>
                  <v:shape id="AutoShape 393" o:spid="_x0000_s1080" type="#_x0000_t32" style="position:absolute;left:3960;top:8971;width:0;height:10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LXMYAAADcAAAADwAAAGRycy9kb3ducmV2LnhtbESP3WrCQBSE7wu+w3KE3jUbi/Unukop&#10;SEuhBqPo7SF7TILZsyG7TdK37xYKXg4z8w2z3g6mFh21rrKsYBLFIIhzqysuFJyOu6cFCOeRNdaW&#10;ScEPOdhuRg9rTLTt+UBd5gsRIOwSVFB63yRSurwkgy6yDXHwrrY16INsC6lb7APc1PI5jmfSYMVh&#10;ocSG3krKb9m3UdCl5/1813TvqS/O08PndHlB86XU43h4XYHwNPh7+L/9oRW8zObwdy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C1zGAAAA3AAAAA8AAAAAAAAA&#10;AAAAAAAAoQIAAGRycy9kb3ducmV2LnhtbFBLBQYAAAAABAAEAPkAAACUAwAAAAA=&#10;" strokeweight="2pt"/>
                  <v:shape id="Freeform 394" o:spid="_x0000_s1081" style="position:absolute;left:1110;top:7453;width:1875;height:1536;visibility:visible;mso-wrap-style:square;v-text-anchor:top" coordsize="1875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l2MAA&#10;AADcAAAADwAAAGRycy9kb3ducmV2LnhtbERPS4vCMBC+C/6HMAveNLWISNcoiw/w5LLag8ehmW2L&#10;yaQkUeu/NwvC3ubje85y3Vsj7uRD61jBdJKBIK6cbrlWUJ734wWIEJE1Gsek4EkB1qvhYImFdg/+&#10;ofsp1iKFcChQQRNjV0gZqoYshonriBP367zFmKCvpfb4SOHWyDzL5tJiy6mhwY42DVXX080qOHzv&#10;NuVi5i/RGHed7etjzltSavTRf32CiNTHf/HbfdBpfj6Fv2fS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Al2MAAAADcAAAADwAAAAAAAAAAAAAAAACYAgAAZHJzL2Rvd25y&#10;ZXYueG1sUEsFBgAAAAAEAAQA9QAAAIUDAAAAAA==&#10;" path="m1875,1536v-19,-93,-45,-180,-75,-270c1783,1214,1580,1163,1530,1146,1207,1038,850,1136,510,1131v-63,-21,-137,-43,-195,-75c283,1038,225,996,225,996,177,925,201,968,165,861v-5,-15,-15,-45,-15,-45c161,346,,241,300,141v15,-15,28,-32,45,-45c468,,436,36,630,36e" filled="f">
                    <v:path arrowok="t" o:connecttype="custom" o:connectlocs="1875,1536;1800,1266;1530,1146;510,1131;315,1056;225,996;165,861;150,816;300,141;345,96;630,36" o:connectangles="0,0,0,0,0,0,0,0,0,0,0"/>
                  </v:shape>
                  <v:shape id="Freeform 395" o:spid="_x0000_s1082" style="position:absolute;left:1993;top:6919;width:1817;height:435;visibility:visible;mso-wrap-style:square;v-text-anchor:top" coordsize="1817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MgsQA&#10;AADcAAAADwAAAGRycy9kb3ducmV2LnhtbERPS2sCMRC+F/ofwhR6KZq4B61bo5RKsfbmA9HbsJlu&#10;FjeTdRN1++9NQehtPr7nTGadq8WF2lB51jDoKxDEhTcVlxq2m8/eK4gQkQ3WnknDLwWYTR8fJpgb&#10;f+UVXdaxFCmEQ44abIxNLmUoLDkMfd8QJ+7Htw5jgm0pTYvXFO5qmSk1lA4rTg0WG/qwVBzXZ6fB&#10;fM+H7ngYnZZjtZu/lNXeqsVe6+en7v0NRKQu/ovv7i+T5mcZ/D2TL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TILEAAAA3AAAAA8AAAAAAAAAAAAAAAAAmAIAAGRycy9k&#10;b3ducmV2LnhtbFBLBQYAAAAABAAEAPUAAACJAwAAAAA=&#10;" path="m2,435c7,370,,303,17,240v5,-17,29,-23,45,-30c91,197,126,198,152,180v15,-10,28,-26,45,-30c241,139,287,140,332,135,491,95,254,152,512,105,624,85,487,98,602,60v29,-10,60,-8,90,-15c723,37,751,21,782,15,807,10,832,5,857,v952,15,722,238,960,e" filled="f">
                    <v:path arrowok="t" o:connecttype="custom" o:connectlocs="2,435;17,240;62,210;152,180;197,150;332,135;512,105;602,60;692,45;782,15;857,0;1817,0" o:connectangles="0,0,0,0,0,0,0,0,0,0,0,0"/>
                  </v:shape>
                  <v:shape id="Freeform 396" o:spid="_x0000_s1083" style="position:absolute;left:3930;top:7204;width:3145;height:1638;visibility:visible;mso-wrap-style:square;v-text-anchor:top" coordsize="3145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g/cAA&#10;AADcAAAADwAAAGRycy9kb3ducmV2LnhtbERPS4vCMBC+C/6HMMJeRFMVRapRloVlF29akR6HZvrA&#10;ZlKSrNZ/vxEEb/PxPWe7700rbuR8Y1nBbJqAIC6sbrhScM6+J2sQPiBrbC2Tggd52O+Ggy2m2t75&#10;SLdTqEQMYZ+igjqELpXSFzUZ9FPbEUeutM5giNBVUju8x3DTynmSrKTBhmNDjR191VRcT39GwThf&#10;lD0v8yZ3Fy9/HgcsZ9lKqY9R/7kBEagPb/HL/avj/PkCns/EC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Yg/cAAAADcAAAADwAAAAAAAAAAAAAAAACYAgAAZHJzL2Rvd25y&#10;ZXYueG1sUEsFBgAAAAAEAAQA9QAAAIUDAAAAAA==&#10;" path="m,c5,23,27,153,45,165,250,302,522,312,765,315v640,9,1280,10,1920,15c2776,375,2863,419,2955,465v116,58,-23,7,90,45c3063,565,3091,603,3105,660v34,374,40,275,15,870c3117,1590,3096,1577,3045,1590v-49,33,-45,48,-45,15e" filled="f">
                    <v:path arrowok="t" o:connecttype="custom" o:connectlocs="0,0;45,165;765,315;2685,330;2955,465;3045,510;3105,660;3120,1530;3045,1590;3000,1605" o:connectangles="0,0,0,0,0,0,0,0,0,0"/>
                  </v:shape>
                  <v:shape id="Freeform 397" o:spid="_x0000_s1084" style="position:absolute;left:3933;top:8404;width:1632;height:570;visibility:visible;mso-wrap-style:square;v-text-anchor:top" coordsize="1632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DscMA&#10;AADcAAAADwAAAGRycy9kb3ducmV2LnhtbERP3WrCMBS+H/gO4QjeiKbTKdI1ihSGDraB3R7gtDlr&#10;is1JaaJ2b78MhN2dj+/3ZLvBtuJKvW8cK3icJyCIK6cbrhV8fb7MNiB8QNbYOiYFP+Rhtx09ZJhq&#10;d+MTXYtQixjCPkUFJoQuldJXhiz6ueuII/fteoshwr6WusdbDLetXCTJWlpsODYY7Cg3VJ2Li1Xw&#10;sVnn78XqUOlySm/m0r4u83Kl1GQ87J9BBBrCv/juPuo4f/EE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eDscMAAADcAAAADwAAAAAAAAAAAAAAAACYAgAAZHJzL2Rv&#10;d25yZXYueG1sUEsFBgAAAAAEAAQA9QAAAIgDAAAAAA==&#10;" path="m1632,390v-50,-75,-98,-83,-165,-120c1435,252,1411,221,1377,210v-48,-16,-104,-22,-150,-45c1211,157,1199,141,1182,135v-39,-14,-80,-22,-120,-30c1012,95,912,75,912,75,683,80,342,,117,150,75,276,136,81,87,360v-5,31,,80,-30,90c42,455,18,450,12,465v-12,33,,70,,105e" filled="f">
                    <v:path arrowok="t" o:connecttype="custom" o:connectlocs="1632,390;1467,270;1377,210;1227,165;1182,135;1062,105;912,75;117,150;87,360;57,450;12,465;12,570" o:connectangles="0,0,0,0,0,0,0,0,0,0,0,0"/>
                  </v:shape>
                </v:group>
              </w:pict>
            </w:r>
            <w:r w:rsidR="00F96AA7"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</w:t>
            </w:r>
          </w:p>
          <w:p w:rsidR="0098471F" w:rsidRPr="002C4DFC" w:rsidRDefault="00B419DC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 id="AutoShape 382" o:spid="_x0000_s1210" type="#_x0000_t34" style="position:absolute;left:0;text-align:left;margin-left:95pt;margin-top:15.25pt;width:7.5pt;height:3.75pt;rotation:-9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"/>
              </w:pict>
            </w: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pict>
                <v:shape id="AutoShape 383" o:spid="_x0000_s1209" type="#_x0000_t34" style="position:absolute;left:0;text-align:left;margin-left:99.9pt;margin-top:11.1pt;width:15.75pt;height:3.9pt;rotation:-90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" adj="10766"/>
              </w:pict>
            </w:r>
            <w:r w:rsidR="00F96AA7"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</w:t>
            </w:r>
          </w:p>
          <w:p w:rsidR="0098471F" w:rsidRPr="002C4DFC" w:rsidRDefault="00F96AA7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</w:t>
            </w:r>
          </w:p>
          <w:p w:rsidR="0098471F" w:rsidRPr="002C4DFC" w:rsidRDefault="00F96AA7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  <w:lang w:bidi="ar-TN"/>
              </w:rPr>
              <w:t>..............................................</w:t>
            </w:r>
          </w:p>
          <w:p w:rsidR="0098471F" w:rsidRPr="002C4DFC" w:rsidRDefault="0098471F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</w:p>
          <w:p w:rsidR="0098471F" w:rsidRPr="002C4DFC" w:rsidRDefault="0098471F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</w:p>
          <w:p w:rsidR="0098471F" w:rsidRPr="002C4DFC" w:rsidRDefault="0098471F" w:rsidP="00275DA9">
            <w:pPr>
              <w:bidi/>
              <w:rPr>
                <w:rFonts w:asciiTheme="minorBidi" w:hAnsiTheme="minorBidi" w:cstheme="minorBidi"/>
                <w:sz w:val="32"/>
                <w:szCs w:val="32"/>
                <w:lang w:bidi="ar-TN"/>
              </w:rPr>
            </w:pPr>
          </w:p>
          <w:p w:rsidR="00F9484D" w:rsidRPr="002C4DFC" w:rsidRDefault="00B419DC" w:rsidP="00275DA9">
            <w:pPr>
              <w:bidi/>
              <w:rPr>
                <w:rFonts w:asciiTheme="minorBidi" w:hAnsiTheme="minorBidi" w:cstheme="minorBidi"/>
                <w:sz w:val="32"/>
                <w:szCs w:val="32"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2"/>
                <w:szCs w:val="32"/>
                <w:lang w:val="en-US" w:eastAsia="en-US"/>
              </w:rPr>
              <w:pict>
                <v:shape id="AutoShape 401" o:spid="_x0000_s1208" type="#_x0000_t34" style="position:absolute;left:0;text-align:left;margin-left:152.4pt;margin-top:19.6pt;width:24.75pt;height:7.5pt;rotation:-90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" adj="10778">
                  <v:stroke endarrow="block"/>
                </v:shape>
              </w:pict>
            </w:r>
          </w:p>
          <w:p w:rsidR="00F9484D" w:rsidRPr="002C4DFC" w:rsidRDefault="00B419DC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sz w:val="36"/>
                <w:szCs w:val="36"/>
                <w:u w:val="single"/>
                <w:rtl/>
                <w:lang w:val="en-US" w:eastAsia="en-US"/>
              </w:rPr>
              <w:pict>
                <v:shape id="Text Box 400" o:spid="_x0000_s1085" type="#_x0000_t202" style="position:absolute;left:0;text-align:left;margin-left:132.1pt;margin-top:8.85pt;width:86.4pt;height:24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" stroked="f">
                  <v:textbox>
                    <w:txbxContent>
                      <w:p w:rsidR="00A03313" w:rsidRPr="00E96BC9" w:rsidRDefault="00A03313" w:rsidP="00E96BC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96BC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ماء نقيّ + سكّر</w:t>
                        </w:r>
                      </w:p>
                    </w:txbxContent>
                  </v:textbox>
                </v:shape>
              </w:pic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 xml:space="preserve">    جــدول إسـنــاد الأعــداد:</w:t>
            </w: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2"/>
                <w:szCs w:val="32"/>
                <w:u w:val="single"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tbl>
            <w:tblPr>
              <w:tblpPr w:leftFromText="141" w:rightFromText="141" w:vertAnchor="text" w:tblpXSpec="center" w:tblpY="1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68"/>
              <w:gridCol w:w="567"/>
              <w:gridCol w:w="567"/>
              <w:gridCol w:w="567"/>
              <w:gridCol w:w="709"/>
              <w:gridCol w:w="709"/>
              <w:gridCol w:w="709"/>
              <w:gridCol w:w="709"/>
            </w:tblGrid>
            <w:tr w:rsidR="00F96AA7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701" w:type="dxa"/>
                  <w:gridSpan w:val="3"/>
                  <w:vAlign w:val="center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معـ1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معـ2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معـ3</w:t>
                  </w:r>
                </w:p>
              </w:tc>
            </w:tr>
            <w:tr w:rsidR="00F96AA7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F96AA7" w:rsidRPr="002C4DFC" w:rsidRDefault="00F96AA7" w:rsidP="00275DA9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انعدام التملّك</w:t>
                  </w:r>
                </w:p>
              </w:tc>
              <w:tc>
                <w:tcPr>
                  <w:tcW w:w="1701" w:type="dxa"/>
                  <w:gridSpan w:val="3"/>
                  <w:vAlign w:val="center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F96AA7" w:rsidRPr="002C4DFC" w:rsidRDefault="00F96AA7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</w:tr>
            <w:tr w:rsidR="008D5656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8D5656" w:rsidRPr="002C4DFC" w:rsidRDefault="008D5656" w:rsidP="00275DA9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دون التملّك الأدنى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</w:tr>
            <w:tr w:rsidR="008D5656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8D5656" w:rsidRPr="002C4DFC" w:rsidRDefault="008D5656" w:rsidP="00275DA9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التملّك الأدنى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6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</w:t>
                  </w:r>
                </w:p>
              </w:tc>
            </w:tr>
            <w:tr w:rsidR="008D5656" w:rsidRPr="002C4DFC">
              <w:trPr>
                <w:jc w:val="center"/>
              </w:trPr>
              <w:tc>
                <w:tcPr>
                  <w:tcW w:w="2268" w:type="dxa"/>
                  <w:vAlign w:val="center"/>
                </w:tcPr>
                <w:p w:rsidR="008D5656" w:rsidRPr="002C4DFC" w:rsidRDefault="008D5656" w:rsidP="00275DA9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التملّك الأقصى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9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  <w:tc>
                <w:tcPr>
                  <w:tcW w:w="709" w:type="dxa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6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8D5656" w:rsidRPr="002C4DFC" w:rsidRDefault="008D5656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</w:tr>
          </w:tbl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val="en-US"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8D5656" w:rsidRPr="002C4DFC" w:rsidRDefault="008D5656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  <w:p w:rsidR="000041F8" w:rsidRPr="002C4DFC" w:rsidRDefault="000041F8" w:rsidP="00275DA9">
            <w:pPr>
              <w:bidi/>
              <w:rPr>
                <w:rFonts w:asciiTheme="minorBidi" w:hAnsiTheme="minorBidi" w:cstheme="minorBidi"/>
                <w:sz w:val="36"/>
                <w:szCs w:val="36"/>
                <w:u w:val="single"/>
                <w:rtl/>
                <w:lang w:bidi="ar-TN"/>
              </w:rPr>
            </w:pPr>
          </w:p>
        </w:tc>
      </w:tr>
      <w:tr w:rsidR="006F5E54" w:rsidRPr="002C4DFC">
        <w:tblPrEx>
          <w:tblBorders>
            <w:top w:val="thickThinMediumGap" w:sz="24" w:space="0" w:color="auto"/>
            <w:left w:val="thickThinMediumGap" w:sz="24" w:space="0" w:color="auto"/>
            <w:bottom w:val="thickThinMediumGap" w:sz="24" w:space="0" w:color="auto"/>
            <w:right w:val="thickThinMediumGap" w:sz="2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81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lastRenderedPageBreak/>
              <w:t xml:space="preserve">المدرسة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الإبتدائيّة</w:t>
            </w:r>
            <w:proofErr w:type="spellEnd"/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الجمهوريّة برج العامري</w:t>
            </w:r>
          </w:p>
        </w:tc>
        <w:tc>
          <w:tcPr>
            <w:tcW w:w="4132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اِخـتـبـار في التّربية المدنيّة</w:t>
            </w: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لتلامـيـذ السّنة السّـادسـة</w:t>
            </w: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الثّلاثي الثّالث: جـوان 2008</w:t>
            </w:r>
          </w:p>
        </w:tc>
        <w:tc>
          <w:tcPr>
            <w:tcW w:w="3098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</w:pP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الإسم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.................................</w:t>
            </w: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اللّقب</w:t>
            </w: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</w:t>
            </w:r>
            <w:proofErr w:type="gramEnd"/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القسم</w:t>
            </w: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 xml:space="preserve"> ..................</w:t>
            </w:r>
          </w:p>
        </w:tc>
        <w:tc>
          <w:tcPr>
            <w:tcW w:w="1418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العدد</w:t>
            </w: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position w:val="-28"/>
                <w:sz w:val="32"/>
                <w:szCs w:val="32"/>
                <w:rtl/>
                <w:lang w:bidi="ar-TN"/>
              </w:rPr>
              <w:object w:dxaOrig="460" w:dyaOrig="660">
                <v:shape id="_x0000_i1035" type="#_x0000_t75" style="width:23.25pt;height:33pt" o:ole="">
                  <v:imagedata r:id="rId18" o:title=""/>
                </v:shape>
                <o:OLEObject Type="Embed" ProgID="Equation.3" ShapeID="_x0000_i1035" DrawAspect="Content" ObjectID="_1429956936" r:id="rId33"/>
              </w:object>
            </w:r>
          </w:p>
        </w:tc>
      </w:tr>
      <w:tr w:rsidR="006F5E54" w:rsidRPr="002C4DFC">
        <w:tblPrEx>
          <w:tblBorders>
            <w:top w:val="thickThinMediumGap" w:sz="24" w:space="0" w:color="auto"/>
            <w:left w:val="thickThinMediumGap" w:sz="24" w:space="0" w:color="auto"/>
            <w:bottom w:val="thickThinMediumGap" w:sz="24" w:space="0" w:color="auto"/>
            <w:right w:val="thickThinMediumGap" w:sz="2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المعايير</w:t>
            </w:r>
          </w:p>
        </w:tc>
        <w:tc>
          <w:tcPr>
            <w:tcW w:w="9796" w:type="dxa"/>
            <w:gridSpan w:val="9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الـسّــنــد</w:t>
            </w:r>
          </w:p>
        </w:tc>
      </w:tr>
      <w:tr w:rsidR="006F5E54" w:rsidRPr="002C4DFC">
        <w:tblPrEx>
          <w:tblBorders>
            <w:top w:val="thickThinMediumGap" w:sz="24" w:space="0" w:color="auto"/>
            <w:left w:val="thickThinMediumGap" w:sz="24" w:space="0" w:color="auto"/>
            <w:bottom w:val="thickThinMediumGap" w:sz="24" w:space="0" w:color="auto"/>
            <w:right w:val="thickThinMediumGap" w:sz="2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معـ2</w:t>
            </w:r>
          </w:p>
          <w:p w:rsidR="006F5E54" w:rsidRPr="002C4DFC" w:rsidRDefault="00B419DC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31" o:spid="_x0000_s1203" style="position:absolute;left:0;text-align:left;margin-left:12.6pt;margin-top:4.9pt;width:27pt;height:13.85pt;z-index:251671040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">
                  <v:rect id="Rectangle 532" o:spid="_x0000_s1206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      <v:rect id="Rectangle 533" o:spid="_x0000_s1205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lSc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rT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VJxQAAANwAAAAPAAAAAAAAAAAAAAAAAJgCAABkcnMv&#10;ZG93bnJldi54bWxQSwUGAAAAAAQABAD1AAAAigMAAAAA&#10;"/>
                  <v:rect id="Rectangle 534" o:spid="_x0000_s1204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    </v:group>
              </w:pict>
            </w: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معـ2</w:t>
            </w:r>
          </w:p>
          <w:p w:rsidR="006F5E54" w:rsidRPr="002C4DFC" w:rsidRDefault="00B419DC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35" o:spid="_x0000_s1194" style="position:absolute;left:0;text-align:left;margin-left:12.6pt;margin-top:3.05pt;width:27pt;height:29.4pt;z-index:251672064" coordorigin="10524,12735" coordsize="54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">
                  <v:group id="Group 536" o:spid="_x0000_s1199" style="position:absolute;left:10524;top:12735;width:540;height:180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rect id="Rectangle 537" o:spid="_x0000_s1202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WD8MA&#10;AADcAAAADwAAAGRycy9kb3ducmV2LnhtbERPTWvCQBC9F/oflin01uzWQtGYVYpiaY8xXryN2TFJ&#10;m50N2dVEf323IHibx/ucbDnaVpyp941jDa+JAkFcOtNwpWFXbF6mIHxANtg6Jg0X8rBcPD5kmBo3&#10;cE7nbahEDGGfooY6hC6V0pc1WfSJ64gjd3S9xRBhX0nT4xDDbSsnSr1Liw3Hhho7WtVU/m5PVsOh&#10;mezwmhefys42b+F7LH5O+7XWz0/jxxxEoDHcxTf3l4nz1Qz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XWD8MAAADcAAAADwAAAAAAAAAAAAAAAACYAgAAZHJzL2Rv&#10;d25yZXYueG1sUEsFBgAAAAAEAAQA9QAAAIgDAAAAAA==&#10;"/>
                    <v:rect id="Rectangle 538" o:spid="_x0000_s1201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pT8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vj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ulPxQAAANwAAAAPAAAAAAAAAAAAAAAAAJgCAABkcnMv&#10;ZG93bnJldi54bWxQSwUGAAAAAAQABAD1AAAAigMAAAAA&#10;"/>
                    <v:rect id="Rectangle 539" o:spid="_x0000_s1200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1MEA&#10;AADcAAAADwAAAGRycy9kb3ducmV2LnhtbERPTYvCMBC9L/gfwgje1rQKol2jiKLoUevF22wz23Zt&#10;JqWJWv31RhC8zeN9znTemkpcqXGlZQVxPwJBnFldcq7gmK6/xyCcR9ZYWSYFd3Iwn3W+pphoe+M9&#10;XQ8+FyGEXYIKCu/rREqXFWTQ9W1NHLg/2xj0ATa51A3eQrip5CCKRtJgyaGhwJqWBWXnw8Uo+C0H&#10;R3zs001kJuuh37Xp/+W0UqrXbRc/IDy1/iN+u7c6zI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TNTBAAAA3AAAAA8AAAAAAAAAAAAAAAAAmAIAAGRycy9kb3du&#10;cmV2LnhtbFBLBQYAAAAABAAEAPUAAACGAwAAAAA=&#10;"/>
                  </v:group>
                  <v:group id="Group 540" o:spid="_x0000_s1195" style="position:absolute;left:10524;top:13050;width:540;height:180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rect id="Rectangle 541" o:spid="_x0000_s1198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3O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+RI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Hc4wgAAANwAAAAPAAAAAAAAAAAAAAAAAJgCAABkcnMvZG93&#10;bnJldi54bWxQSwUGAAAAAAQABAD1AAAAhwMAAAAA&#10;"/>
                    <v:rect id="Rectangle 542" o:spid="_x0000_s1197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vTM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vTMMAAADcAAAADwAAAAAAAAAAAAAAAACYAgAAZHJzL2Rv&#10;d25yZXYueG1sUEsFBgAAAAAEAAQA9QAAAIgDAAAAAA==&#10;"/>
                    <v:rect id="Rectangle 543" o:spid="_x0000_s1196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K18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FK18MAAADcAAAADwAAAAAAAAAAAAAAAACYAgAAZHJzL2Rv&#10;d25yZXYueG1sUEsFBgAAAAAEAAQA9QAAAIgDAAAAAA==&#10;"/>
                  </v:group>
                </v:group>
              </w:pic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B419DC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44" o:spid="_x0000_s1190" style="position:absolute;left:0;text-align:left;margin-left:15.6pt;margin-top:29.9pt;width:27pt;height:13.4pt;z-index:251673088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">
                  <v:rect id="Rectangle 545" o:spid="_x0000_s1193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/>
                  <v:rect id="Rectangle 546" o:spid="_x0000_s1192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CsMA&#10;AADcAAAADwAAAGRycy9kb3ducmV2LnhtbERPTWvCQBC9F/wPywi91V0tl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cCsMAAADcAAAADwAAAAAAAAAAAAAAAACYAgAAZHJzL2Rv&#10;d25yZXYueG1sUEsFBgAAAAAEAAQA9QAAAIgDAAAAAA==&#10;"/>
                  <v:rect id="Rectangle 547" o:spid="_x0000_s1191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/>
                </v:group>
              </w:pict>
            </w:r>
            <w:r w:rsidR="006F5E54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معـ1</w:t>
            </w:r>
          </w:p>
        </w:tc>
        <w:tc>
          <w:tcPr>
            <w:tcW w:w="9796" w:type="dxa"/>
            <w:gridSpan w:val="9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1.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شاع في المدرسة خبر انتخاب ممثّلين عن تلاميذ أقسام السّنوات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الخامسة والسّادسة. فتساءل الأطفال عن ماهية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الإنتخـاب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وأهميّته وكيفيّة 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إجراءه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1. 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أكمّل بـ « واجـب » أم « حـق »: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الإنتخاب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هو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.........................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يفرضه الدّستور التّونسي لكلّ مواطن وهو أيضا</w:t>
            </w: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proofErr w:type="spellStart"/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واجب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تفرضه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الوطنيّة وحبّ الخير للبلاد كما هو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للذّكور والإناث</w:t>
            </w: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  سواسية و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..................................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للمساهمة في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تطويرالبلاد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وتسيير شؤونها.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2.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أراد تلاميذ السّنوات الأولى والثّانية المشاركة في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الإنتخابات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لكن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المعلّم المشرف بيّن لهم أنّه لا تتوفّر فيهم الشّروط المناسبة للتمتّع بحقّ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الإنتخاب</w:t>
            </w:r>
            <w:proofErr w:type="spellEnd"/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وحدّد لهم مختلف هذه الشّروط.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2.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أكتب « يحقّ له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الإنتخاب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» ، « لا يحقّ له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الإنتخاب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»: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أجنبي متحصّل على الجنسيّة التّونسيّة منذ ثلاث سنوات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شاب يقضّي مدّة في الخدمة العسكريّة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امرأة تتمتّع بكامل قواها العقليّة لكنّها ربّة بيت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شاب يبلغ من العمر 20 سنة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رجل قضى حكما بالسّجن لمدّة سنة واحدة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رجل يعمل في الحماية المدنيّة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3.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أربط بمـا ينـاسب: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يصطحب الـنّاخب بطاقـة تعريفـه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 xml:space="preserve">لأنّ </w:t>
            </w:r>
            <w:proofErr w:type="spellStart"/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الإنتخاب</w:t>
            </w:r>
            <w:proofErr w:type="spellEnd"/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 xml:space="preserve"> سريّا.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يـدخـل الـنّـاخـب الـخـلـوة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للتأكّد من هـويّة النّاخـب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8"/>
                <w:szCs w:val="38"/>
                <w:rtl/>
              </w:rPr>
            </w:pP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 xml:space="preserve"> يتسلّم النّاخب جميع القائمات المشاركة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 xml:space="preserve">لأنّ </w:t>
            </w:r>
            <w:proofErr w:type="spellStart"/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الإنتخاب</w:t>
            </w:r>
            <w:proofErr w:type="spellEnd"/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 xml:space="preserve"> حـرّ.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8"/>
                <w:szCs w:val="38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</w:tc>
      </w:tr>
      <w:tr w:rsidR="006F5E54" w:rsidRPr="002C4DFC">
        <w:tblPrEx>
          <w:tblBorders>
            <w:top w:val="thickThinMediumGap" w:sz="24" w:space="0" w:color="auto"/>
            <w:left w:val="thickThinMediumGap" w:sz="24" w:space="0" w:color="auto"/>
            <w:bottom w:val="thickThinMediumGap" w:sz="24" w:space="0" w:color="auto"/>
            <w:right w:val="thickThinMediumGap" w:sz="2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lastRenderedPageBreak/>
              <w:t>المعايير</w:t>
            </w:r>
          </w:p>
        </w:tc>
        <w:tc>
          <w:tcPr>
            <w:tcW w:w="9796" w:type="dxa"/>
            <w:gridSpan w:val="9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الـسّــنــد</w:t>
            </w:r>
          </w:p>
        </w:tc>
      </w:tr>
      <w:tr w:rsidR="006F5E54" w:rsidRPr="002C4DFC">
        <w:tblPrEx>
          <w:tblBorders>
            <w:top w:val="thickThinMediumGap" w:sz="24" w:space="0" w:color="auto"/>
            <w:left w:val="thickThinMediumGap" w:sz="24" w:space="0" w:color="auto"/>
            <w:bottom w:val="thickThinMediumGap" w:sz="24" w:space="0" w:color="auto"/>
            <w:right w:val="thickThinMediumGap" w:sz="2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معـ1</w:t>
            </w:r>
          </w:p>
          <w:p w:rsidR="006F5E54" w:rsidRPr="002C4DFC" w:rsidRDefault="00B419DC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48" o:spid="_x0000_s1186" style="position:absolute;left:0;text-align:left;margin-left:12.6pt;margin-top:4.9pt;width:27pt;height:13.5pt;z-index:251674112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">
                  <v:rect id="Rectangle 549" o:spid="_x0000_s1189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/>
                  <v:rect id="Rectangle 550" o:spid="_x0000_s1188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aCcMA&#10;AADcAAAADwAAAGRycy9kb3ducmV2LnhtbERPTWvCQBC9F/oflin0VndNodjoKkVJaY8xXnobs2MS&#10;m50N2dVEf323IHibx/ucxWq0rThT7xvHGqYTBYK4dKbhSsOuyF5mIHxANtg6Jg0X8rBaPj4sMDVu&#10;4JzO21CJGMI+RQ11CF0qpS9rsugnriOO3MH1FkOEfSVNj0MMt61MlHqTFhuODTV2tK6p/N2erIZ9&#10;k+zwmhefyr5nr+F7LI6nn43Wz0/jxxxEoDHcxTf3l4nz1R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PaCcMAAADcAAAADwAAAAAAAAAAAAAAAACYAgAAZHJzL2Rv&#10;d25yZXYueG1sUEsFBgAAAAAEAAQA9QAAAIgDAAAAAA==&#10;"/>
                  <v:rect id="Rectangle 551" o:spid="_x0000_s1187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EfsEA&#10;AADcAAAADwAAAGRycy9kb3ducmV2LnhtbERPTYvCMBC9L/gfwgje1sQuLG41iigu7lHrxdvYjG21&#10;mZQmavXXbxaEvc3jfc503tla3Kj1lWMNo6ECQZw7U3GhYZ+t38cgfEA2WDsmDQ/yMJ/13qaYGnfn&#10;Ld12oRAxhH2KGsoQmlRKn5dk0Q9dQxy5k2sthgjbQpoW7zHc1jJR6lNarDg2lNjQsqT8srtaDccq&#10;2eNzm30r+7X+CD9ddr4eVloP+t1iAiJQF/7FL/fGxPkqgb9n4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RH7BAAAA3AAAAA8AAAAAAAAAAAAAAAAAmAIAAGRycy9kb3du&#10;cmV2LnhtbFBLBQYAAAAABAAEAPUAAACGAwAAAAA=&#10;"/>
                </v:group>
              </w:pict>
            </w: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معـ1</w:t>
            </w:r>
          </w:p>
          <w:p w:rsidR="006F5E54" w:rsidRPr="002C4DFC" w:rsidRDefault="00B419DC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56" o:spid="_x0000_s1182" style="position:absolute;left:0;text-align:left;margin-left:12.6pt;margin-top:10.4pt;width:27pt;height:13.25pt;z-index:251676160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">
                  <v:rect id="Rectangle 557" o:spid="_x0000_s1185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/>
                  <v:rect id="Rectangle 558" o:spid="_x0000_s1184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/>
                  <v:rect id="Rectangle 559" o:spid="_x0000_s1183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/>
                </v:group>
              </w:pic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معـ2</w:t>
            </w:r>
          </w:p>
          <w:tbl>
            <w:tblPr>
              <w:tblpPr w:leftFromText="141" w:rightFromText="141" w:vertAnchor="text" w:tblpXSpec="center" w:tblpY="1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49"/>
              <w:gridCol w:w="249"/>
              <w:gridCol w:w="249"/>
            </w:tblGrid>
            <w:tr w:rsidR="006F5E54" w:rsidRPr="002C4DFC">
              <w:trPr>
                <w:trHeight w:val="249"/>
                <w:jc w:val="center"/>
              </w:trPr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</w:tr>
            <w:tr w:rsidR="006F5E54" w:rsidRPr="002C4DFC">
              <w:trPr>
                <w:trHeight w:val="270"/>
                <w:jc w:val="center"/>
              </w:trPr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</w:tr>
            <w:tr w:rsidR="006F5E54" w:rsidRPr="002C4DFC">
              <w:trPr>
                <w:trHeight w:val="270"/>
                <w:jc w:val="center"/>
              </w:trPr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49" w:type="dxa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6F5E54" w:rsidRPr="002C4DFC" w:rsidRDefault="006F5E54" w:rsidP="00275DA9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معـ4</w:t>
            </w:r>
          </w:p>
          <w:p w:rsidR="006F5E54" w:rsidRPr="002C4DFC" w:rsidRDefault="00B419DC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52" o:spid="_x0000_s1178" style="position:absolute;left:0;text-align:left;margin-left:12.6pt;margin-top:6.3pt;width:27pt;height:14.15pt;z-index:251675136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">
                  <v:rect id="Rectangle 553" o:spid="_x0000_s1181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/>
                  <v:rect id="Rectangle 554" o:spid="_x0000_s1180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/>
                  <v:rect id="Rectangle 555" o:spid="_x0000_s1179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/>
                </v:group>
              </w:pic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</w:tc>
        <w:tc>
          <w:tcPr>
            <w:tcW w:w="9796" w:type="dxa"/>
            <w:gridSpan w:val="9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3.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عند عودته من المدرسة وجد حازم على طاولة التّلفاز بطاقات جميلة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كتب عليها بخطّ واضح «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بطاقة نـاخب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» فقرأ ما كُتِبَ عليها من أسماء فلم يجدْ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8"/>
                <w:szCs w:val="38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اسمَهُ على إحْدَاهَا</w:t>
            </w:r>
            <w:r w:rsidRPr="002C4DFC">
              <w:rPr>
                <w:rFonts w:asciiTheme="minorBidi" w:hAnsiTheme="minorBidi" w:cstheme="minorBidi"/>
                <w:sz w:val="38"/>
                <w:szCs w:val="38"/>
                <w:rtl/>
              </w:rPr>
              <w:t>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4.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أضع العلامة (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x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) أمام الإجابة الصّحيحة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:         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  لم يُـسْـتَـدْعَـى حازم للقيام بعمليّة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الإنتخاب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لأنّه:</w:t>
            </w:r>
          </w:p>
          <w:tbl>
            <w:tblPr>
              <w:tblpPr w:leftFromText="141" w:rightFromText="141" w:vertAnchor="text" w:horzAnchor="margin" w:tblpXSpec="center" w:tblpY="60"/>
              <w:tblOverlap w:val="never"/>
              <w:bidiVisual/>
              <w:tblW w:w="59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1"/>
              <w:gridCol w:w="5670"/>
            </w:tblGrid>
            <w:tr w:rsidR="006F5E54" w:rsidRPr="002C4DFC">
              <w:tc>
                <w:tcPr>
                  <w:tcW w:w="261" w:type="dxa"/>
                </w:tcPr>
                <w:p w:rsidR="006F5E54" w:rsidRPr="002C4DFC" w:rsidRDefault="006F5E54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567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 xml:space="preserve"> لم يبلغ السنّ القانونيّة.</w:t>
                  </w:r>
                </w:p>
              </w:tc>
            </w:tr>
            <w:tr w:rsidR="006F5E54" w:rsidRPr="002C4DFC">
              <w:tc>
                <w:tcPr>
                  <w:tcW w:w="261" w:type="dxa"/>
                </w:tcPr>
                <w:p w:rsidR="006F5E54" w:rsidRPr="002C4DFC" w:rsidRDefault="006F5E54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567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6F5E54" w:rsidRPr="002C4DFC" w:rsidRDefault="006F5E54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لم يرسّم اسمه في الدّائرة الّتي ينتمي إليها.</w:t>
                  </w:r>
                </w:p>
              </w:tc>
            </w:tr>
            <w:tr w:rsidR="006F5E54" w:rsidRPr="002C4DFC">
              <w:tc>
                <w:tcPr>
                  <w:tcW w:w="261" w:type="dxa"/>
                </w:tcPr>
                <w:p w:rsidR="006F5E54" w:rsidRPr="002C4DFC" w:rsidRDefault="006F5E54" w:rsidP="00275DA9">
                  <w:pPr>
                    <w:bidi/>
                    <w:jc w:val="center"/>
                    <w:rPr>
                      <w:rFonts w:asciiTheme="minorBidi" w:hAnsiTheme="minorBidi" w:cstheme="minorBidi"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567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6F5E54" w:rsidRPr="002C4DFC" w:rsidRDefault="006F5E54" w:rsidP="00275DA9">
                  <w:pPr>
                    <w:bidi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 xml:space="preserve"> لا يعمل.</w:t>
                  </w:r>
                </w:p>
              </w:tc>
            </w:tr>
          </w:tbl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6F5E54" w:rsidRPr="002C4DFC" w:rsidRDefault="006F5E54" w:rsidP="008B2A42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4.</w:t>
            </w:r>
            <w:r w:rsidRPr="002C4DFC">
              <w:rPr>
                <w:rFonts w:asciiTheme="minorBidi" w:hAnsiTheme="minorBidi" w:cstheme="minorBidi"/>
                <w:sz w:val="34"/>
                <w:szCs w:val="34"/>
                <w:rtl/>
              </w:rPr>
              <w:t>إنّ نظام الحكم في تونس نظام جمهوري رئاسي، فرئيس الجمهوريّة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هو أعلى سلطة في البلاد وهذا الموقع يسمح له ﺒﭑ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متلاك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نفوذ وصلاحيّات من 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خلال المهام الموكولة له.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5.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أكتب (صواب) أو (خطأ)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 xml:space="preserve"> أمام كلّ إفادة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:         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يحافظ رئيس الجمهوريّة على سيادة الوطن وحرّيته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 xml:space="preserve">.   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يقوم رئيس الجمهوريّة ﺒﭑلتّنسيق بين أعضاء الحكومة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 xml:space="preserve">.  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رئيس الجمهوريّة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هوالموجّه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للسّياسة العامّة للبلاد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 xml:space="preserve">.     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6.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أربط المهام التّالية ﺒﭑلشّخص المناسب:         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المنسّق بين الوزراء                  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القائد الأعلى للقوات المسلّحة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رئيس الدّولة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الضّامن لاستقلال البلاد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المساعد على ممارسة السّلطة التّنفيذيّة 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القائم بمهام رئاسة الحكومة 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الوزير الأوّل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الموجّه للسّياسة العامّة للبلاد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7.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أحدّد 3 حالات يتحمّل فيهما الوزير الأوّل مسؤوليّة تعويض 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            رئيس الجمهوريّة:  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الحالة الأولى</w:t>
            </w:r>
            <w:proofErr w:type="gramStart"/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: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</w:t>
            </w:r>
            <w:proofErr w:type="gramEnd"/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.................................................................................................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الحالة الثّانية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: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الحالة الثّالثة</w:t>
            </w:r>
            <w:proofErr w:type="gramStart"/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: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</w:t>
            </w:r>
            <w:proofErr w:type="gramEnd"/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.................................................................................................</w:t>
            </w: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</w:p>
          <w:p w:rsidR="006F5E54" w:rsidRPr="002C4DFC" w:rsidRDefault="006F5E54" w:rsidP="00275DA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</w:tc>
      </w:tr>
    </w:tbl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tbl>
      <w:tblPr>
        <w:bidiVisual/>
        <w:tblW w:w="11029" w:type="dxa"/>
        <w:tblInd w:w="-7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3"/>
        <w:gridCol w:w="1148"/>
        <w:gridCol w:w="4132"/>
        <w:gridCol w:w="3098"/>
        <w:gridCol w:w="1418"/>
      </w:tblGrid>
      <w:tr w:rsidR="002F22DD" w:rsidRPr="002C4DFC">
        <w:tc>
          <w:tcPr>
            <w:tcW w:w="2381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lastRenderedPageBreak/>
              <w:t xml:space="preserve">المدرسة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الإبتدائيّة</w:t>
            </w:r>
            <w:proofErr w:type="spellEnd"/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الجمهوريّة برج العامري</w:t>
            </w:r>
          </w:p>
        </w:tc>
        <w:tc>
          <w:tcPr>
            <w:tcW w:w="413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F22DD" w:rsidRPr="002C4DFC" w:rsidRDefault="002F22DD" w:rsidP="002F22D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اِخـتـبـار في الجغرافيا</w:t>
            </w: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لتلامـيـذ السّنة السّـادسـة</w:t>
            </w: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الثّلاثي الثّالث: جـوان 2008</w:t>
            </w:r>
          </w:p>
        </w:tc>
        <w:tc>
          <w:tcPr>
            <w:tcW w:w="309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</w:pP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الإسم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.................................</w:t>
            </w: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اللّقب</w:t>
            </w: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</w:t>
            </w:r>
            <w:proofErr w:type="gramEnd"/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.................................</w:t>
            </w: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القسم</w:t>
            </w: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 xml:space="preserve"> ..................</w:t>
            </w:r>
          </w:p>
        </w:tc>
        <w:tc>
          <w:tcPr>
            <w:tcW w:w="141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العدد</w:t>
            </w: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position w:val="-28"/>
                <w:sz w:val="32"/>
                <w:szCs w:val="32"/>
                <w:rtl/>
                <w:lang w:bidi="ar-TN"/>
              </w:rPr>
              <w:object w:dxaOrig="460" w:dyaOrig="660">
                <v:shape id="_x0000_i1036" type="#_x0000_t75" style="width:23.25pt;height:33pt" o:ole="">
                  <v:imagedata r:id="rId18" o:title=""/>
                </v:shape>
                <o:OLEObject Type="Embed" ProgID="Equation.3" ShapeID="_x0000_i1036" DrawAspect="Content" ObjectID="_1429956937" r:id="rId34"/>
              </w:object>
            </w:r>
          </w:p>
        </w:tc>
      </w:tr>
      <w:tr w:rsidR="002F22DD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المعايير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الـسّــنــد</w:t>
            </w:r>
          </w:p>
        </w:tc>
      </w:tr>
      <w:tr w:rsidR="002F22DD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معـ2</w:t>
            </w:r>
          </w:p>
          <w:p w:rsidR="002F22DD" w:rsidRPr="002C4DFC" w:rsidRDefault="00B419DC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82" o:spid="_x0000_s1168" style="position:absolute;left:0;text-align:left;margin-left:12.6pt;margin-top:9.45pt;width:27pt;height:29.4pt;z-index:251678208" coordorigin="10524,12735" coordsize="54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">
                  <v:group id="Group 583" o:spid="_x0000_s1173" style="position:absolute;left:10524;top:12735;width:540;height:180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rect id="Rectangle 584" o:spid="_x0000_s1176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/>
                    <v:rect id="Rectangle 585" o:spid="_x0000_s1175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        <v:rect id="Rectangle 586" o:spid="_x0000_s1174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/>
                  </v:group>
                  <v:group id="Group 587" o:spid="_x0000_s1169" style="position:absolute;left:10524;top:13050;width:540;height:180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rect id="Rectangle 588" o:spid="_x0000_s1172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/>
                    <v:rect id="Rectangle 589" o:spid="_x0000_s1171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/>
                    <v:rect id="Rectangle 590" o:spid="_x0000_s1170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xL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E7EvwAAANsAAAAPAAAAAAAAAAAAAAAAAJgCAABkcnMvZG93bnJl&#10;di54bWxQSwUGAAAAAAQABAD1AAAAhAMAAAAA&#10;"/>
                  </v:group>
                </v:group>
              </w:pict>
            </w: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7150C" w:rsidRPr="002C4DFC" w:rsidRDefault="0047150C" w:rsidP="0047150C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7150C" w:rsidRPr="002C4DFC" w:rsidRDefault="0047150C" w:rsidP="0047150C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7150C" w:rsidRPr="002C4DFC" w:rsidRDefault="0047150C" w:rsidP="0047150C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</w:t>
            </w:r>
            <w:r w:rsidR="004C5857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3</w:t>
            </w:r>
          </w:p>
          <w:p w:rsidR="002F22DD" w:rsidRPr="002C4DFC" w:rsidRDefault="00B419DC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78" o:spid="_x0000_s1164" style="position:absolute;left:0;text-align:left;margin-left:12.6pt;margin-top:6.35pt;width:27pt;height:13.85pt;z-index:251677184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">
                  <v:rect id="Rectangle 579" o:spid="_x0000_s1167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/>
                  <v:rect id="Rectangle 580" o:spid="_x0000_s1166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/>
                  <v:rect id="Rectangle 581" o:spid="_x0000_s1165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/>
                </v:group>
              </w:pict>
            </w: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9559DA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</w:t>
            </w:r>
            <w:r w:rsidR="009559DA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4</w:t>
            </w:r>
          </w:p>
          <w:p w:rsidR="00C324D4" w:rsidRPr="002C4DFC" w:rsidRDefault="00B419DC" w:rsidP="00C324D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603" o:spid="_x0000_s1161" style="position:absolute;left:0;text-align:left;margin-left:15.6pt;margin-top:5.2pt;width:21pt;height:16.15pt;z-index:251683328" coordorigin="10581,11791" coordsize="36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">
                  <v:rect id="Rectangle 601" o:spid="_x0000_s1163" style="position:absolute;left:10581;top:11791;width:18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/>
                  <v:rect id="Rectangle 602" o:spid="_x0000_s1162" style="position:absolute;left:10761;top:11791;width:18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/>
                </v:group>
              </w:pict>
            </w: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2F22DD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F22DD" w:rsidRPr="002C4DFC" w:rsidRDefault="00B419DC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591" o:spid="_x0000_s1157" style="position:absolute;left:0;text-align:left;margin-left:15.6pt;margin-top:29.9pt;width:27pt;height:13.4pt;z-index:251679232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">
                  <v:rect id="Rectangle 592" o:spid="_x0000_s1160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      <v:rect id="Rectangle 593" o:spid="_x0000_s1159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/>
                  <v:rect id="Rectangle 594" o:spid="_x0000_s1158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Pc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649xQAAANsAAAAPAAAAAAAAAAAAAAAAAJgCAABkcnMv&#10;ZG93bnJldi54bWxQSwUGAAAAAAQABAD1AAAAigMAAAAA&#10;"/>
                </v:group>
              </w:pict>
            </w:r>
            <w:r w:rsidR="002F22DD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معـ1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47150C" w:rsidRPr="002C4DFC" w:rsidRDefault="00BF7A67" w:rsidP="0047150C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1.</w:t>
            </w:r>
            <w:r w:rsidRPr="002C4DFC">
              <w:rPr>
                <w:rFonts w:asciiTheme="minorBidi" w:hAnsiTheme="minorBidi" w:cstheme="minorBidi"/>
                <w:sz w:val="34"/>
                <w:szCs w:val="34"/>
                <w:rtl/>
              </w:rPr>
              <w:t xml:space="preserve">نظّم تلاميذ السّنوات السّادسة بمدرستنا رحلة إلى إحدى </w:t>
            </w:r>
            <w:proofErr w:type="spellStart"/>
            <w:r w:rsidRPr="002C4DFC">
              <w:rPr>
                <w:rFonts w:asciiTheme="minorBidi" w:hAnsiTheme="minorBidi" w:cstheme="minorBidi"/>
                <w:sz w:val="34"/>
                <w:szCs w:val="34"/>
                <w:rtl/>
              </w:rPr>
              <w:t>ولايات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الشّمال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. </w:t>
            </w:r>
          </w:p>
          <w:p w:rsidR="00BF7A67" w:rsidRPr="002C4DFC" w:rsidRDefault="00BF7A67" w:rsidP="0047150C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وفي الحافلة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تبادلالأطفال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المعلومات حول إنتاج الحبوب وتربية الماشية</w:t>
            </w:r>
          </w:p>
          <w:p w:rsidR="00BF7A67" w:rsidRPr="002C4DFC" w:rsidRDefault="00BF7A67" w:rsidP="00BF7A67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في البلاد التّونسيّة.</w:t>
            </w:r>
          </w:p>
          <w:p w:rsidR="00BF7A67" w:rsidRPr="002C4DFC" w:rsidRDefault="00BF7A67" w:rsidP="00965E10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1. 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أربط كلّ منطقة أو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إقليمﺒ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ﭑلإنتاج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الفلاحي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المناسب له:</w:t>
            </w:r>
          </w:p>
          <w:p w:rsidR="00BF7A67" w:rsidRPr="002C4DFC" w:rsidRDefault="002B5A7B" w:rsidP="00BF7A67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الوطن القبلي     </w:t>
            </w:r>
            <w:r w:rsidR="00BF7A67" w:rsidRPr="002C4DFC">
              <w:rPr>
                <w:rFonts w:asciiTheme="minorBidi" w:hAnsiTheme="minorBidi" w:cstheme="minorBidi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rtl/>
              </w:rPr>
              <w:t>●</w:t>
            </w:r>
            <w:r w:rsidR="00BF7A67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الزّياتين</w:t>
            </w:r>
          </w:p>
          <w:p w:rsidR="00D90DD2" w:rsidRPr="002C4DFC" w:rsidRDefault="00D90DD2" w:rsidP="00965E10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BF7A67" w:rsidRPr="002C4DFC" w:rsidRDefault="002B5A7B" w:rsidP="00D90DD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الشّريط السّاحلي </w:t>
            </w:r>
            <w:r w:rsidRPr="002C4DFC">
              <w:rPr>
                <w:rFonts w:asciiTheme="minorBidi" w:hAnsiTheme="minorBidi" w:cstheme="minorBidi"/>
                <w:rtl/>
              </w:rPr>
              <w:t>●</w:t>
            </w:r>
            <w:r w:rsidR="00BF7A67" w:rsidRPr="002C4DFC">
              <w:rPr>
                <w:rFonts w:asciiTheme="minorBidi" w:hAnsiTheme="minorBidi" w:cstheme="minorBidi"/>
                <w:rtl/>
              </w:rPr>
              <w:t>●</w:t>
            </w:r>
            <w:r w:rsidR="00BF7A67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الحبوب والخضر</w:t>
            </w:r>
          </w:p>
          <w:p w:rsidR="00D90DD2" w:rsidRPr="002C4DFC" w:rsidRDefault="00D90DD2" w:rsidP="002B5A7B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2F22DD" w:rsidRPr="002C4DFC" w:rsidRDefault="002B5A7B" w:rsidP="00D90DD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سهول الشّمال </w:t>
            </w:r>
            <w:r w:rsidRPr="002C4DFC">
              <w:rPr>
                <w:rFonts w:asciiTheme="minorBidi" w:hAnsiTheme="minorBidi" w:cstheme="minorBidi"/>
                <w:rtl/>
              </w:rPr>
              <w:t>●</w:t>
            </w:r>
            <w:r w:rsidR="00BF7A67" w:rsidRPr="002C4DFC">
              <w:rPr>
                <w:rFonts w:asciiTheme="minorBidi" w:hAnsiTheme="minorBidi" w:cstheme="minorBidi"/>
                <w:rtl/>
              </w:rPr>
              <w:t>●</w:t>
            </w:r>
            <w:r w:rsidR="00BF7A67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ترب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ي</w:t>
            </w:r>
            <w:r w:rsidR="00BF7A67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ة الماشية</w:t>
            </w:r>
          </w:p>
          <w:p w:rsidR="00D90DD2" w:rsidRPr="002C4DFC" w:rsidRDefault="00D90DD2" w:rsidP="00965E10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2B5A7B" w:rsidRPr="002C4DFC" w:rsidRDefault="002B5A7B" w:rsidP="00D90DD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</w:t>
            </w:r>
            <w:r w:rsidR="00965E10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و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سط الشّرقي</w:t>
            </w:r>
            <w:r w:rsidRPr="002C4DFC">
              <w:rPr>
                <w:rFonts w:asciiTheme="minorBidi" w:hAnsiTheme="minorBidi" w:cstheme="minorBidi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القوارص</w:t>
            </w:r>
          </w:p>
          <w:p w:rsidR="00D90DD2" w:rsidRPr="002C4DFC" w:rsidRDefault="00D90DD2" w:rsidP="002B5A7B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2B5A7B" w:rsidRPr="002C4DFC" w:rsidRDefault="002B5A7B" w:rsidP="00D90DD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الشّمال والوسط </w:t>
            </w:r>
            <w:r w:rsidRPr="002C4DFC">
              <w:rPr>
                <w:rFonts w:asciiTheme="minorBidi" w:hAnsiTheme="minorBidi" w:cstheme="minorBidi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النّخيل</w:t>
            </w:r>
          </w:p>
          <w:p w:rsidR="00D90DD2" w:rsidRPr="002C4DFC" w:rsidRDefault="00D90DD2" w:rsidP="002B5A7B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2B5A7B" w:rsidRPr="002C4DFC" w:rsidRDefault="002B5A7B" w:rsidP="00D90DD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واحات الجنوب </w:t>
            </w:r>
            <w:r w:rsidRPr="002C4DFC">
              <w:rPr>
                <w:rFonts w:asciiTheme="minorBidi" w:hAnsiTheme="minorBidi" w:cstheme="minorBidi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صيد الأسماك</w:t>
            </w: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D90DD2" w:rsidRPr="002C4DFC" w:rsidRDefault="002F22DD" w:rsidP="00C324D4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التّعليمة 2.</w:t>
            </w:r>
            <w:r w:rsidR="00D90DD2"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 xml:space="preserve">ضع العلامة (×) أمام </w:t>
            </w:r>
            <w:r w:rsidR="00965E10"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 xml:space="preserve">ما يناسب </w:t>
            </w:r>
            <w:r w:rsidR="00D90DD2"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 xml:space="preserve">من الإفادات لتطوير </w:t>
            </w:r>
            <w:r w:rsidR="00965E10"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>الإنتاج الفلاحي</w:t>
            </w:r>
          </w:p>
          <w:p w:rsidR="00965E10" w:rsidRPr="002C4DFC" w:rsidRDefault="00965E10" w:rsidP="00D90DD2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ﺒﭑلبلاد التّونسيّة:</w:t>
            </w:r>
          </w:p>
          <w:p w:rsidR="002F22DD" w:rsidRPr="002C4DFC" w:rsidRDefault="00B419DC" w:rsidP="00D90DD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rect id="Rectangle 597" o:spid="_x0000_s1156" style="position:absolute;left:0;text-align:left;margin-left:225.35pt;margin-top:6.75pt;width:12.75pt;height:19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DrIAIAAD4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"/>
              </w:pict>
            </w:r>
            <w:r w:rsidR="002F22DD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965E10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تعصير طرق وأدوات العمل الفلاحي.</w:t>
            </w:r>
          </w:p>
          <w:p w:rsidR="00D90DD2" w:rsidRPr="002C4DFC" w:rsidRDefault="00B419DC" w:rsidP="00D90DD2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rect id="Rectangle 596" o:spid="_x0000_s1155" style="position:absolute;left:0;text-align:left;margin-left:154.85pt;margin-top:3.8pt;width:12.75pt;height:19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"/>
              </w:pict>
            </w:r>
          </w:p>
          <w:p w:rsidR="002F22DD" w:rsidRPr="002C4DFC" w:rsidRDefault="002F22DD" w:rsidP="00D90DD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965E10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تشجيع </w:t>
            </w:r>
            <w:r w:rsidR="00D90DD2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الشبّان على خدمة الأرض وتنويع المنتوج.</w:t>
            </w:r>
          </w:p>
          <w:p w:rsidR="00D90DD2" w:rsidRPr="002C4DFC" w:rsidRDefault="00B419DC" w:rsidP="00D90DD2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rect id="Rectangle 598" o:spid="_x0000_s1154" style="position:absolute;left:0;text-align:left;margin-left:64.1pt;margin-top:4.35pt;width:12.75pt;height:19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"/>
              </w:pict>
            </w:r>
          </w:p>
          <w:p w:rsidR="002F22DD" w:rsidRPr="002C4DFC" w:rsidRDefault="002F22DD" w:rsidP="00D90DD2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D90DD2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توسيع المناطق السّكنيّة والصّناعيّة على حساب الأراضي الفلاحيّة</w:t>
            </w:r>
          </w:p>
          <w:p w:rsidR="002F22DD" w:rsidRPr="002C4DFC" w:rsidRDefault="002F22DD" w:rsidP="005F4744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47150C" w:rsidRPr="002C4DFC" w:rsidRDefault="002F22DD" w:rsidP="0047150C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3. </w:t>
            </w:r>
            <w:r w:rsidR="0047150C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تتركّز زراعة الحبوب بشمال البلاد التّونسيّة لأسباب عديدة.</w:t>
            </w:r>
          </w:p>
          <w:p w:rsidR="002F22DD" w:rsidRPr="002C4DFC" w:rsidRDefault="0047150C" w:rsidP="0047150C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             أذكر سببين منها</w:t>
            </w:r>
            <w:r w:rsidR="002F22DD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:</w:t>
            </w:r>
          </w:p>
          <w:p w:rsidR="002F22DD" w:rsidRPr="002C4DFC" w:rsidRDefault="0047150C" w:rsidP="0047150C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السّبب الأوّل: 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.......................................................................................................</w:t>
            </w:r>
          </w:p>
          <w:p w:rsidR="0047150C" w:rsidRPr="002C4DFC" w:rsidRDefault="0047150C" w:rsidP="005F4744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47150C" w:rsidRPr="002C4DFC" w:rsidRDefault="0047150C" w:rsidP="0047150C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السّبب الثّاني: </w:t>
            </w: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.......................................................................................................</w:t>
            </w:r>
          </w:p>
          <w:p w:rsidR="00C324D4" w:rsidRPr="002C4DFC" w:rsidRDefault="0047150C" w:rsidP="00C324D4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2.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أثناء الرّحلة قام الأطفال بزيـارة أحد المعامل ﺒﭑلجهة </w:t>
            </w: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وأمام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ضخامة</w:t>
            </w:r>
          </w:p>
          <w:p w:rsidR="0047150C" w:rsidRPr="002C4DFC" w:rsidRDefault="0047150C" w:rsidP="00C324D4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المبنى وتطـوّر الآلات تساءل الأطفال </w:t>
            </w:r>
            <w:r w:rsidR="00C324D4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عن مدى تطوّر الصّناعة التّونسيّة وعن</w:t>
            </w: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آفاقها وطرق النّهوض بها.</w:t>
            </w: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4.  </w:t>
            </w:r>
            <w:proofErr w:type="gram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أكتب</w:t>
            </w:r>
            <w:proofErr w:type="gram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« صـواب » أم « خطـأ » أمام كلّ إفادة:</w:t>
            </w: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توجد مناجم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الفسفاط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في جهة قفصة.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</w:t>
            </w:r>
          </w:p>
          <w:p w:rsidR="00C324D4" w:rsidRPr="002C4DFC" w:rsidRDefault="00C324D4" w:rsidP="00C324D4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توجد مناجم الزّنك والرّصاص بجهة جندوبة وسليانة.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</w:t>
            </w:r>
          </w:p>
          <w:p w:rsidR="002F22DD" w:rsidRPr="002C4DFC" w:rsidRDefault="00C324D4" w:rsidP="00C324D4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 xml:space="preserve"> توجد مناجم الحديد التّونسيّة بجنوب البلاد.      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</w:t>
            </w:r>
          </w:p>
          <w:p w:rsidR="002F22DD" w:rsidRPr="002C4DFC" w:rsidRDefault="002F22DD" w:rsidP="00C324D4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</w:tc>
      </w:tr>
      <w:tr w:rsidR="00C324D4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المعايير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الـسّــنــد</w:t>
            </w:r>
          </w:p>
        </w:tc>
      </w:tr>
      <w:tr w:rsidR="00C324D4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معـ2</w:t>
            </w:r>
          </w:p>
          <w:p w:rsidR="00C324D4" w:rsidRPr="002C4DFC" w:rsidRDefault="00B419DC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627" o:spid="_x0000_s1150" style="position:absolute;left:0;text-align:left;margin-left:12.6pt;margin-top:1.55pt;width:27pt;height:13.4pt;z-index:251684352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">
                  <v:rect id="Rectangle 628" o:spid="_x0000_s1153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    <v:rect id="Rectangle 629" o:spid="_x0000_s1152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/>
                  <v:rect id="Rectangle 630" o:spid="_x0000_s1151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/>
                </v:group>
              </w:pict>
            </w:r>
          </w:p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9559DA" w:rsidRPr="002C4DFC" w:rsidRDefault="009559DA" w:rsidP="009559DA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معـ4</w:t>
            </w:r>
          </w:p>
          <w:p w:rsidR="009559DA" w:rsidRPr="002C4DFC" w:rsidRDefault="00B419DC" w:rsidP="009559DA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631" o:spid="_x0000_s1147" style="position:absolute;left:0;text-align:left;margin-left:15.6pt;margin-top:5.2pt;width:21pt;height:12.15pt;z-index:251685376" coordorigin="10581,11791" coordsize="36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">
                  <v:rect id="Rectangle 632" o:spid="_x0000_s1149" style="position:absolute;left:10581;top:11791;width:18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/>
                  <v:rect id="Rectangle 633" o:spid="_x0000_s1148" style="position:absolute;left:10761;top:11791;width:18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/>
                </v:group>
              </w:pict>
            </w: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معـ2</w:t>
            </w:r>
          </w:p>
          <w:p w:rsidR="00C324D4" w:rsidRPr="002C4DFC" w:rsidRDefault="00B419DC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638" o:spid="_x0000_s1138" style="position:absolute;left:0;text-align:left;margin-left:12.6pt;margin-top:6.35pt;width:27pt;height:27.45pt;z-index:251686400" coordorigin="10581,7792" coordsize="540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">
                  <v:group id="Group 604" o:spid="_x0000_s1143" style="position:absolute;left:10581;top:7792;width:540;height:277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rect id="Rectangle 605" o:spid="_x0000_s1146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      <v:rect id="Rectangle 606" o:spid="_x0000_s1145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    <v:rect id="Rectangle 607" o:spid="_x0000_s1144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  </v:group>
                  <v:group id="Group 634" o:spid="_x0000_s1139" style="position:absolute;left:10581;top:8064;width:540;height:277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rect id="Rectangle 635" o:spid="_x0000_s1142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/>
                    <v:rect id="Rectangle 636" o:spid="_x0000_s1141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/>
                    <v:rect id="Rectangle 637" o:spid="_x0000_s1140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      </v:group>
                </v:group>
              </w:pict>
            </w: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C324D4" w:rsidRPr="002C4DFC" w:rsidRDefault="00C324D4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4C5857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4C5857" w:rsidRPr="002C4DFC" w:rsidRDefault="00B419DC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662" o:spid="_x0000_s1134" style="position:absolute;left:0;text-align:left;margin-left:12.6pt;margin-top:19.55pt;width:27pt;height:13.85pt;z-index:251688448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">
                  <v:rect id="Rectangle 663" o:spid="_x0000_s1137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      <v:rect id="Rectangle 664" o:spid="_x0000_s1136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  <v:rect id="Rectangle 665" o:spid="_x0000_s1135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    </v:group>
              </w:pict>
            </w:r>
            <w:r w:rsidR="004C5857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معـ1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lastRenderedPageBreak/>
              <w:t xml:space="preserve">التّعليمة 5.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أربط بمـا ينـاسب: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lastRenderedPageBreak/>
              <w:t>تكـرير النّفـط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قــابـس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.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النّسيج والملابس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بـنـزرت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.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الكيميـاويّـات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قصر هلال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.</w:t>
            </w: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6.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من خلال مناقشات التّلاميذ تفطّن المعلّم المشرف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علىالرّحلة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إلى 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أخطاءٍ ارتكبها البعض منهم. قُمْ بِإِصْلاَحِهَا.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تتركّـز صناعة الفخّـار خاصّة بالقيـروان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.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   .......................................................................................................................................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تتركّـز الأنشطة الصّنـاعيّة الغذائيّة بالجنوب التّـونسي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.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C324D4" w:rsidRPr="002C4DFC" w:rsidRDefault="009559DA" w:rsidP="009559DA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   ......................................................................................................................................</w:t>
            </w: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التّعليمة 7.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أصنّف المنتوجات التّالية حسب الجـدول:         </w:t>
            </w:r>
          </w:p>
          <w:p w:rsidR="009559DA" w:rsidRPr="002C4DFC" w:rsidRDefault="009559DA" w:rsidP="009559DA">
            <w:pPr>
              <w:bidi/>
              <w:jc w:val="center"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single"/>
                <w:rtl/>
              </w:rPr>
              <w:t>منتوجات مصنّعة: سيّارات، شاحنات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–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single"/>
                <w:rtl/>
              </w:rPr>
              <w:t>مواد طاقيّة: نفط</w:t>
            </w:r>
          </w:p>
          <w:p w:rsidR="009559DA" w:rsidRPr="002C4DFC" w:rsidRDefault="009559DA" w:rsidP="009559DA">
            <w:pPr>
              <w:bidi/>
              <w:jc w:val="center"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9559DA" w:rsidRPr="002C4DFC" w:rsidRDefault="009559DA" w:rsidP="009559DA">
            <w:pPr>
              <w:bidi/>
              <w:jc w:val="center"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single"/>
                <w:rtl/>
              </w:rPr>
              <w:t xml:space="preserve">مواد أوّليّة: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u w:val="single"/>
                <w:rtl/>
              </w:rPr>
              <w:t>فسفاط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u w:val="single"/>
                <w:rtl/>
              </w:rPr>
              <w:t>، زنك، رصاص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–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single"/>
                <w:rtl/>
              </w:rPr>
              <w:t>تجهيزات إلكترونيّة وأدوية</w:t>
            </w:r>
          </w:p>
          <w:p w:rsidR="009559DA" w:rsidRPr="002C4DFC" w:rsidRDefault="009559DA" w:rsidP="009559DA">
            <w:pPr>
              <w:bidi/>
              <w:jc w:val="center"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9559DA" w:rsidRPr="002C4DFC" w:rsidRDefault="009559DA" w:rsidP="009559DA">
            <w:pPr>
              <w:bidi/>
              <w:jc w:val="center"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single"/>
                <w:rtl/>
              </w:rPr>
              <w:t>مواد غذائيّة: تمور، قوارص، زيت زيتون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–</w:t>
            </w:r>
          </w:p>
          <w:p w:rsidR="009559DA" w:rsidRPr="002C4DFC" w:rsidRDefault="009559DA" w:rsidP="009559DA">
            <w:pPr>
              <w:bidi/>
              <w:jc w:val="center"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9559DA" w:rsidRPr="002C4DFC" w:rsidRDefault="009559DA" w:rsidP="009559DA">
            <w:pPr>
              <w:bidi/>
              <w:jc w:val="center"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single"/>
                <w:rtl/>
              </w:rPr>
              <w:t>مواد مصنّعة: نسيج وملابس</w:t>
            </w:r>
            <w:r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–</w:t>
            </w:r>
          </w:p>
          <w:p w:rsidR="009559DA" w:rsidRPr="002C4DFC" w:rsidRDefault="009559DA" w:rsidP="005D63AD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tbl>
            <w:tblPr>
              <w:bidiVisual/>
              <w:tblW w:w="0" w:type="auto"/>
              <w:tblInd w:w="3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536"/>
              <w:gridCol w:w="4536"/>
            </w:tblGrid>
            <w:tr w:rsidR="009559DA" w:rsidRPr="002C4DFC">
              <w:trPr>
                <w:trHeight w:val="680"/>
              </w:trPr>
              <w:tc>
                <w:tcPr>
                  <w:tcW w:w="4536" w:type="dxa"/>
                  <w:vAlign w:val="center"/>
                </w:tcPr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الـصّـادرات التّونسيّـة</w:t>
                  </w:r>
                </w:p>
              </w:tc>
              <w:tc>
                <w:tcPr>
                  <w:tcW w:w="4536" w:type="dxa"/>
                  <w:vAlign w:val="center"/>
                </w:tcPr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الــواردات التّونسيّـة</w:t>
                  </w:r>
                </w:p>
              </w:tc>
            </w:tr>
            <w:tr w:rsidR="009559DA" w:rsidRPr="002C4DFC">
              <w:trPr>
                <w:trHeight w:val="2021"/>
              </w:trPr>
              <w:tc>
                <w:tcPr>
                  <w:tcW w:w="4536" w:type="dxa"/>
                  <w:vAlign w:val="center"/>
                </w:tcPr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</w:t>
                  </w:r>
                </w:p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</w:t>
                  </w:r>
                </w:p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</w:t>
                  </w:r>
                </w:p>
                <w:p w:rsidR="009559DA" w:rsidRPr="002C4DFC" w:rsidRDefault="009559DA" w:rsidP="009559DA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9559DA" w:rsidRPr="002C4DFC" w:rsidRDefault="009559DA" w:rsidP="005D63AD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</w:t>
                  </w:r>
                </w:p>
                <w:p w:rsidR="009559DA" w:rsidRPr="002C4DFC" w:rsidRDefault="009559DA" w:rsidP="009559DA">
                  <w:pPr>
                    <w:bidi/>
                    <w:jc w:val="center"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:rsidR="005D63AD" w:rsidRPr="002C4DFC" w:rsidRDefault="005D63AD" w:rsidP="005D63AD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</w:t>
                  </w:r>
                </w:p>
                <w:p w:rsidR="005D63AD" w:rsidRPr="002C4DFC" w:rsidRDefault="005D63AD" w:rsidP="005D63AD">
                  <w:pPr>
                    <w:bidi/>
                    <w:jc w:val="center"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  <w:p w:rsidR="005D63AD" w:rsidRPr="002C4DFC" w:rsidRDefault="005D63AD" w:rsidP="005D63AD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</w:t>
                  </w:r>
                </w:p>
                <w:p w:rsidR="005D63AD" w:rsidRPr="002C4DFC" w:rsidRDefault="005D63AD" w:rsidP="005D63AD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5D63AD" w:rsidRPr="002C4DFC" w:rsidRDefault="005D63AD" w:rsidP="005D63AD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</w:t>
                  </w:r>
                </w:p>
                <w:p w:rsidR="005D63AD" w:rsidRPr="002C4DFC" w:rsidRDefault="005D63AD" w:rsidP="005D63AD">
                  <w:pPr>
                    <w:bidi/>
                    <w:rPr>
                      <w:rFonts w:asciiTheme="minorBidi" w:hAnsiTheme="minorBidi" w:cstheme="minorBidi"/>
                      <w:sz w:val="16"/>
                      <w:szCs w:val="16"/>
                      <w:rtl/>
                    </w:rPr>
                  </w:pPr>
                </w:p>
                <w:p w:rsidR="009559DA" w:rsidRPr="002C4DFC" w:rsidRDefault="005D63AD" w:rsidP="005D63AD">
                  <w:pPr>
                    <w:bidi/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</w:t>
                  </w:r>
                </w:p>
              </w:tc>
            </w:tr>
          </w:tbl>
          <w:p w:rsidR="009559DA" w:rsidRPr="002C4DFC" w:rsidRDefault="009559DA" w:rsidP="009559DA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3.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العطلة الصّيفيّة على الأبواب وعائلة ألفة في حيرة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ولمتستقرّ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على </w:t>
            </w: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رأي في كيفيّة قضائها إلى أن ٱتّفق الجميع على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قضاءأسبوع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في الوطن القبليّ</w:t>
            </w: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بمدينة نابل وآخـر بالجنوب في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جزيـرةالأحلام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جـربـة.</w:t>
            </w: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8. 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أكمّل بـ « أثريّة » أو « </w:t>
            </w:r>
            <w:proofErr w:type="gram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واحات</w:t>
            </w:r>
            <w:proofErr w:type="gram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» أو « ساحليّة »:</w:t>
            </w: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توفّر مناطق دوز وتوزر وقبلّي سياحة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</w:t>
            </w: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توفّر مناطق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سبيطلة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ومطماطة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والجم سياحة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</w:t>
            </w: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5D63AD" w:rsidRPr="002C4DFC" w:rsidRDefault="005D63AD" w:rsidP="005D63AD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توفّر مناطق نابل وجربة وطبرقة سياحة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</w:t>
            </w:r>
          </w:p>
          <w:p w:rsidR="00C324D4" w:rsidRPr="002C4DFC" w:rsidRDefault="00C324D4" w:rsidP="005F4744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</w:tc>
      </w:tr>
      <w:tr w:rsidR="005D63AD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D63AD" w:rsidRPr="002C4DFC" w:rsidRDefault="005D63A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lastRenderedPageBreak/>
              <w:t>المعايير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D63AD" w:rsidRPr="002C4DFC" w:rsidRDefault="005D63AD" w:rsidP="005F4744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الـسّــنــد</w:t>
            </w:r>
          </w:p>
        </w:tc>
      </w:tr>
      <w:tr w:rsidR="005D63AD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D63AD" w:rsidRPr="002C4DFC" w:rsidRDefault="005D63A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5D63AD" w:rsidRPr="002C4DFC" w:rsidRDefault="005D63A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5D63AD" w:rsidRPr="002C4DFC" w:rsidRDefault="005D63AD" w:rsidP="005F4744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5D63AD" w:rsidRPr="002C4DFC" w:rsidRDefault="005D63A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4C5857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</w:t>
            </w:r>
            <w:r w:rsidR="004C5857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3</w:t>
            </w:r>
          </w:p>
          <w:p w:rsidR="005D63AD" w:rsidRPr="002C4DFC" w:rsidRDefault="00B419DC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639" o:spid="_x0000_s1130" style="position:absolute;left:0;text-align:left;margin-left:12.6pt;margin-top:6.35pt;width:27pt;height:13.85pt;z-index:251687424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">
                  <v:rect id="Rectangle 640" o:spid="_x0000_s1133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  <v:rect id="Rectangle 641" o:spid="_x0000_s1132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  <v:rect id="Rectangle 642" o:spid="_x0000_s1131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  </v:group>
              </w:pict>
            </w:r>
          </w:p>
          <w:p w:rsidR="005D63AD" w:rsidRPr="002C4DFC" w:rsidRDefault="005D63A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F4744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5D63AD" w:rsidRPr="002C4DFC" w:rsidRDefault="005D63AD" w:rsidP="005F4744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D63AD" w:rsidRPr="002C4DFC" w:rsidRDefault="005D63AD" w:rsidP="005F4744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9.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تنعكس السّياحة إيجابيّا على البلاد التّونسيّة.</w:t>
            </w: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lastRenderedPageBreak/>
              <w:t>أذكر اِنعكاسا اِيجابيّا لكلّ واحدٍ من المجالات التّالية:</w:t>
            </w: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التّشـغيـل: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........................................................................................................</w:t>
            </w: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البنية الأساسيّة: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..................................................................................................</w:t>
            </w: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5D63AD" w:rsidRPr="002C4DFC" w:rsidRDefault="004C5857" w:rsidP="004C5857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الإقتصاد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عموما: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..............................................................................................</w:t>
            </w:r>
          </w:p>
          <w:p w:rsidR="005D63AD" w:rsidRPr="002C4DFC" w:rsidRDefault="005D63AD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u w:val="single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u w:val="single"/>
                <w:rtl/>
              </w:rPr>
              <w:t>جــدول إسنــاد الأعــداد</w:t>
            </w: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tbl>
            <w:tblPr>
              <w:tblpPr w:leftFromText="141" w:rightFromText="141" w:vertAnchor="text" w:tblpXSpec="center" w:tblpY="1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43"/>
              <w:gridCol w:w="638"/>
              <w:gridCol w:w="638"/>
              <w:gridCol w:w="623"/>
              <w:gridCol w:w="624"/>
              <w:gridCol w:w="623"/>
              <w:gridCol w:w="624"/>
              <w:gridCol w:w="624"/>
              <w:gridCol w:w="709"/>
              <w:gridCol w:w="709"/>
              <w:gridCol w:w="567"/>
              <w:gridCol w:w="567"/>
            </w:tblGrid>
            <w:tr w:rsidR="005F4744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276" w:type="dxa"/>
                  <w:gridSpan w:val="2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معـ1</w:t>
                  </w:r>
                </w:p>
              </w:tc>
              <w:tc>
                <w:tcPr>
                  <w:tcW w:w="3118" w:type="dxa"/>
                  <w:gridSpan w:val="5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معـ2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معـ3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معـ4</w:t>
                  </w:r>
                </w:p>
              </w:tc>
            </w:tr>
            <w:tr w:rsidR="005F4744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5F4744" w:rsidRPr="002C4DFC" w:rsidRDefault="005F4744" w:rsidP="005F4744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انعدام التملّك</w:t>
                  </w:r>
                </w:p>
              </w:tc>
              <w:tc>
                <w:tcPr>
                  <w:tcW w:w="1276" w:type="dxa"/>
                  <w:gridSpan w:val="2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3118" w:type="dxa"/>
                  <w:gridSpan w:val="5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</w:tr>
            <w:tr w:rsidR="005F4744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5F4744" w:rsidRPr="002C4DFC" w:rsidRDefault="005F4744" w:rsidP="005F4744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دون التملّك الأدنى</w:t>
                  </w:r>
                </w:p>
              </w:tc>
              <w:tc>
                <w:tcPr>
                  <w:tcW w:w="638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0,5</w:t>
                  </w:r>
                </w:p>
              </w:tc>
              <w:tc>
                <w:tcPr>
                  <w:tcW w:w="638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623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0,5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623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1,5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0,5</w:t>
                  </w:r>
                </w:p>
              </w:tc>
              <w:tc>
                <w:tcPr>
                  <w:tcW w:w="709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</w:tr>
            <w:tr w:rsidR="005F4744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5F4744" w:rsidRPr="002C4DFC" w:rsidRDefault="005F4744" w:rsidP="005F4744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التملّك الأدنى</w:t>
                  </w:r>
                </w:p>
              </w:tc>
              <w:tc>
                <w:tcPr>
                  <w:tcW w:w="638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1,5</w:t>
                  </w:r>
                </w:p>
              </w:tc>
              <w:tc>
                <w:tcPr>
                  <w:tcW w:w="638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623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3,5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623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4,5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6</w:t>
                  </w:r>
                </w:p>
              </w:tc>
              <w:tc>
                <w:tcPr>
                  <w:tcW w:w="709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1,5</w:t>
                  </w:r>
                </w:p>
              </w:tc>
              <w:tc>
                <w:tcPr>
                  <w:tcW w:w="709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</w:t>
                  </w:r>
                </w:p>
              </w:tc>
            </w:tr>
            <w:tr w:rsidR="005F4744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5F4744" w:rsidRPr="002C4DFC" w:rsidRDefault="005F4744" w:rsidP="005F4744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التملّك الأقصى</w:t>
                  </w:r>
                </w:p>
              </w:tc>
              <w:tc>
                <w:tcPr>
                  <w:tcW w:w="638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2,5</w:t>
                  </w:r>
                </w:p>
              </w:tc>
              <w:tc>
                <w:tcPr>
                  <w:tcW w:w="638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623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6,5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7</w:t>
                  </w:r>
                </w:p>
              </w:tc>
              <w:tc>
                <w:tcPr>
                  <w:tcW w:w="623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7,5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8</w:t>
                  </w:r>
                </w:p>
              </w:tc>
              <w:tc>
                <w:tcPr>
                  <w:tcW w:w="624" w:type="dxa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9</w:t>
                  </w:r>
                </w:p>
              </w:tc>
              <w:tc>
                <w:tcPr>
                  <w:tcW w:w="709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2,5</w:t>
                  </w:r>
                </w:p>
              </w:tc>
              <w:tc>
                <w:tcPr>
                  <w:tcW w:w="709" w:type="dxa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5F4744" w:rsidRPr="002C4DFC" w:rsidRDefault="005F4744" w:rsidP="005F4744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</w:tr>
          </w:tbl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4C5857" w:rsidRPr="002C4DFC" w:rsidRDefault="004C5857" w:rsidP="004C5857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</w:tc>
      </w:tr>
    </w:tbl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tbl>
      <w:tblPr>
        <w:bidiVisual/>
        <w:tblW w:w="11029" w:type="dxa"/>
        <w:tblInd w:w="-7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3"/>
        <w:gridCol w:w="1148"/>
        <w:gridCol w:w="4132"/>
        <w:gridCol w:w="3098"/>
        <w:gridCol w:w="1418"/>
      </w:tblGrid>
      <w:tr w:rsidR="008B2A42" w:rsidRPr="002C4DFC">
        <w:tc>
          <w:tcPr>
            <w:tcW w:w="2381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المدرسة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الإبتدائيّة</w:t>
            </w:r>
            <w:proofErr w:type="spellEnd"/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الجمهوريّة برج العامري</w:t>
            </w:r>
          </w:p>
        </w:tc>
        <w:tc>
          <w:tcPr>
            <w:tcW w:w="413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B2A42" w:rsidRPr="002C4DFC" w:rsidRDefault="008B2A42" w:rsidP="008B2A42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اِخـتـبـار في التـاريـخ</w:t>
            </w: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لتلامـيـذ السّنة السّـادسـة</w:t>
            </w: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الثّلاثي الثّالث: جـوان 2008</w:t>
            </w:r>
          </w:p>
        </w:tc>
        <w:tc>
          <w:tcPr>
            <w:tcW w:w="309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</w:pP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الإسم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.................................</w:t>
            </w: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اللّقب</w:t>
            </w: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</w:t>
            </w:r>
            <w:proofErr w:type="gramEnd"/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>.................................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القسم</w:t>
            </w:r>
            <w:r w:rsidRPr="002C4DFC">
              <w:rPr>
                <w:rFonts w:asciiTheme="minorBidi" w:hAnsiTheme="minorBidi" w:cstheme="minorBidi"/>
                <w:sz w:val="32"/>
                <w:szCs w:val="32"/>
                <w:rtl/>
                <w:lang w:bidi="ar-TN"/>
              </w:rPr>
              <w:t>: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  <w:lang w:bidi="ar-TN"/>
              </w:rPr>
              <w:t xml:space="preserve"> ..................</w:t>
            </w:r>
          </w:p>
        </w:tc>
        <w:tc>
          <w:tcPr>
            <w:tcW w:w="141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TN"/>
              </w:rPr>
              <w:t>العدد</w:t>
            </w: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b/>
                <w:bCs/>
                <w:position w:val="-28"/>
                <w:sz w:val="32"/>
                <w:szCs w:val="32"/>
                <w:rtl/>
                <w:lang w:bidi="ar-TN"/>
              </w:rPr>
              <w:object w:dxaOrig="460" w:dyaOrig="660">
                <v:shape id="_x0000_i1037" type="#_x0000_t75" style="width:23.25pt;height:33pt" o:ole="">
                  <v:imagedata r:id="rId18" o:title=""/>
                </v:shape>
                <o:OLEObject Type="Embed" ProgID="Equation.3" ShapeID="_x0000_i1037" DrawAspect="Content" ObjectID="_1429956938" r:id="rId35"/>
              </w:object>
            </w:r>
          </w:p>
        </w:tc>
      </w:tr>
      <w:tr w:rsidR="008B2A42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lastRenderedPageBreak/>
              <w:t>المعايير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الـسّــنــد</w:t>
            </w:r>
          </w:p>
        </w:tc>
      </w:tr>
      <w:tr w:rsidR="008B2A42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rtl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معـ2</w:t>
            </w:r>
          </w:p>
          <w:p w:rsidR="008B2A42" w:rsidRPr="002C4DFC" w:rsidRDefault="00B419DC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724" o:spid="_x0000_s1124" style="position:absolute;left:0;text-align:left;margin-left:17.85pt;margin-top:4.95pt;width:18pt;height:21.9pt;z-index:251697664" coordorigin="10761,5862" coordsize="360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">
                  <v:rect id="Rectangle 672" o:spid="_x0000_s1128" style="position:absolute;left:10941;top:5862;width:18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  <v:rect id="Rectangle 674" o:spid="_x0000_s1127" style="position:absolute;left:10761;top:5862;width:18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  <v:rect id="Rectangle 676" o:spid="_x0000_s1126" style="position:absolute;left:10941;top:6086;width:18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  <v:rect id="Rectangle 678" o:spid="_x0000_s1125" style="position:absolute;left:10761;top:6086;width:18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/v:group>
              </w:pict>
            </w: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معـ3</w:t>
            </w:r>
          </w:p>
          <w:p w:rsidR="008B2A42" w:rsidRPr="002C4DFC" w:rsidRDefault="00B419DC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729" o:spid="_x0000_s1115" style="position:absolute;left:0;text-align:left;margin-left:12.6pt;margin-top:6.35pt;width:27pt;height:27.35pt;z-index:251698688" coordorigin="10581,9774" coordsize="540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">
                  <v:group id="Group 666" o:spid="_x0000_s1120" style="position:absolute;left:10581;top:9774;width:540;height:277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rect id="Rectangle 667" o:spid="_x0000_s1123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    <v:rect id="Rectangle 668" o:spid="_x0000_s1122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    <v:rect id="Rectangle 669" o:spid="_x0000_s1121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  </v:group>
                  <v:group id="Group 725" o:spid="_x0000_s1116" style="position:absolute;left:10581;top:10044;width:540;height:277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rect id="Rectangle 726" o:spid="_x0000_s1119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    <v:rect id="Rectangle 727" o:spid="_x0000_s1118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<v:rect id="Rectangle 728" o:spid="_x0000_s1117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  </v:group>
                </v:group>
              </w:pic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8B2A42" w:rsidRPr="002C4DFC" w:rsidRDefault="008B2A42" w:rsidP="008B2A4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2"/>
                <w:szCs w:val="32"/>
                <w:u w:val="double"/>
                <w:rtl/>
              </w:rPr>
              <w:t>1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بمناسبة عيد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الإستقلال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تابع المهدي برنامجا وثائقيّا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علىشاشة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التّلفاز</w:t>
            </w:r>
          </w:p>
          <w:p w:rsidR="008B2A42" w:rsidRPr="002C4DFC" w:rsidRDefault="008B2A42" w:rsidP="008B2A4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بكلّ شغف ليتعرّف على مرحلة هامّة من تاريخ تونس... ﻓﭑنبهر بمسيرة النّضال</w:t>
            </w:r>
          </w:p>
          <w:p w:rsidR="008B2A42" w:rsidRPr="002C4DFC" w:rsidRDefault="008B2A42" w:rsidP="008B2A4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 الوطني للبلاد التّونسيّة ضدّ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الإستعمار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الفرنسي. </w:t>
            </w:r>
          </w:p>
          <w:p w:rsidR="003C42D3" w:rsidRPr="002C4DFC" w:rsidRDefault="003C42D3" w:rsidP="003C42D3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323EDB" w:rsidRPr="002C4DFC" w:rsidRDefault="00323EDB" w:rsidP="00323EDB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</w:t>
            </w:r>
            <w:r w:rsidRPr="002C4DFC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. 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أعمّر فراغات الفقرة التّالية بما يناسب من الكلمات التّالية:</w:t>
            </w:r>
          </w:p>
          <w:p w:rsidR="00323EDB" w:rsidRPr="002C4DFC" w:rsidRDefault="00323EDB" w:rsidP="00323EDB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 علي باي  -  بول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كامبـون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 - 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باردو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 -  محمّد الصّادق بـاي  -   </w:t>
            </w:r>
          </w:p>
          <w:p w:rsidR="00323EDB" w:rsidRPr="002C4DFC" w:rsidRDefault="00323EDB" w:rsidP="00323EDB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323EDB" w:rsidRPr="002C4DFC" w:rsidRDefault="00323EDB" w:rsidP="00323EDB">
            <w:pPr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فرضت فرنسا على البلاد التّونسيّة نظام الحماية بمقتضى معاهدة 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</w:t>
            </w:r>
          </w:p>
          <w:p w:rsidR="00D56D2A" w:rsidRPr="002C4DFC" w:rsidRDefault="00D56D2A" w:rsidP="00323EDB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323EDB" w:rsidRPr="002C4DFC" w:rsidRDefault="00323EDB" w:rsidP="00D56D2A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في 12 ماي 1881 الّتي أمضاها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ثمّ اتّفاقيّة المرسى</w:t>
            </w:r>
          </w:p>
          <w:p w:rsidR="00D56D2A" w:rsidRPr="002C4DFC" w:rsidRDefault="00D56D2A" w:rsidP="00323EDB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323EDB" w:rsidRPr="002C4DFC" w:rsidRDefault="00323EDB" w:rsidP="00D56D2A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الّتي ف</w:t>
            </w:r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ُِ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رض</w:t>
            </w:r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َتْ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على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</w:t>
            </w:r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ولقي هذا </w:t>
            </w:r>
            <w:proofErr w:type="spellStart"/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الإحتلال</w:t>
            </w:r>
            <w:proofErr w:type="spellEnd"/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مقاومة شديدة</w:t>
            </w:r>
          </w:p>
          <w:p w:rsidR="00323EDB" w:rsidRPr="002C4DFC" w:rsidRDefault="00323EDB" w:rsidP="00323EDB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323EDB" w:rsidRPr="002C4DFC" w:rsidRDefault="00D56D2A" w:rsidP="00D56D2A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من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التّونسيّين</w:t>
            </w:r>
            <w:r w:rsidR="00323EDB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وذلكرغمقساوة</w:t>
            </w:r>
            <w:proofErr w:type="spellEnd"/>
            <w:r w:rsidR="00323EDB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المقيم العام</w:t>
            </w:r>
            <w:r w:rsidR="00323EDB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........................................................</w:t>
            </w:r>
            <w:r w:rsidR="00323EDB" w:rsidRPr="002C4DFC">
              <w:rPr>
                <w:rFonts w:asciiTheme="minorBidi" w:hAnsiTheme="minorBidi" w:cstheme="minorBidi"/>
                <w:sz w:val="40"/>
                <w:szCs w:val="40"/>
                <w:rtl/>
              </w:rPr>
              <w:t>.</w:t>
            </w:r>
          </w:p>
          <w:p w:rsidR="00323EDB" w:rsidRPr="002C4DFC" w:rsidRDefault="00323EDB" w:rsidP="00323EDB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3C42D3" w:rsidRPr="002C4DFC" w:rsidRDefault="00323EDB" w:rsidP="003C42D3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</w:t>
            </w:r>
            <w:r w:rsidR="00D56D2A" w:rsidRPr="002C4DFC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. </w:t>
            </w:r>
            <w:r w:rsidR="00D56D2A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أعمّر الجدول التّالي وأضع كلّ إفا</w:t>
            </w:r>
            <w:r w:rsidR="00283BF6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د</w:t>
            </w:r>
            <w:r w:rsidR="00D56D2A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ة من الإفادات التّالية </w:t>
            </w:r>
            <w:proofErr w:type="spellStart"/>
            <w:r w:rsidR="00D56D2A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فيالوادي</w:t>
            </w:r>
            <w:proofErr w:type="spellEnd"/>
          </w:p>
          <w:p w:rsidR="00D56D2A" w:rsidRPr="002C4DFC" w:rsidRDefault="00D56D2A" w:rsidP="003C42D3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المناسب لها</w:t>
            </w:r>
            <w:r w:rsidR="00F856F2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لتعرّف مظاهر الهيمنة الفرنسيّة على تونس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:</w:t>
            </w:r>
          </w:p>
          <w:p w:rsidR="00323EDB" w:rsidRPr="002C4DFC" w:rsidRDefault="00283BF6" w:rsidP="00323EDB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☼</w:t>
            </w:r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استحواذ المعمّرين الفرنسيّين على أراضي التّونسيّين.</w:t>
            </w:r>
          </w:p>
          <w:p w:rsidR="00D56D2A" w:rsidRPr="002C4DFC" w:rsidRDefault="00283BF6" w:rsidP="00D56D2A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☼</w:t>
            </w:r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تحكّم المقيم العامّ في سياسة الباي.</w:t>
            </w:r>
          </w:p>
          <w:p w:rsidR="00D56D2A" w:rsidRPr="002C4DFC" w:rsidRDefault="00283BF6" w:rsidP="00D56D2A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☼</w:t>
            </w:r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استغلال المناجم التّونسيّة لصالح فرنسا فقط.</w:t>
            </w:r>
          </w:p>
          <w:p w:rsidR="00D56D2A" w:rsidRPr="002C4DFC" w:rsidRDefault="00283BF6" w:rsidP="00D56D2A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☼</w:t>
            </w:r>
            <w:r w:rsidR="00D56D2A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الهيمنة على الإدارة المركزيّة التّونسيّة.</w:t>
            </w:r>
          </w:p>
          <w:p w:rsidR="00283BF6" w:rsidRPr="002C4DFC" w:rsidRDefault="00283BF6" w:rsidP="00283BF6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☼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فرض تداول العملة الفرنسيّة (الفرنك) في تونس.</w:t>
            </w:r>
          </w:p>
          <w:p w:rsidR="00283BF6" w:rsidRPr="002C4DFC" w:rsidRDefault="00283BF6" w:rsidP="00283BF6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2"/>
                <w:szCs w:val="22"/>
                <w:rtl/>
              </w:rPr>
              <w:t>☼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تكفّل فرنسا بإجراء المعاهدات بين تونس والدّول الأخرى.</w:t>
            </w:r>
          </w:p>
          <w:p w:rsidR="003C42D3" w:rsidRPr="002C4DFC" w:rsidRDefault="003C42D3" w:rsidP="003C42D3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tbl>
            <w:tblPr>
              <w:tblpPr w:leftFromText="141" w:rightFromText="141" w:vertAnchor="text" w:tblpXSpec="center" w:tblpY="1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49"/>
              <w:gridCol w:w="4649"/>
            </w:tblGrid>
            <w:tr w:rsidR="00283BF6" w:rsidRPr="002C4DFC">
              <w:trPr>
                <w:jc w:val="center"/>
              </w:trPr>
              <w:tc>
                <w:tcPr>
                  <w:tcW w:w="4649" w:type="dxa"/>
                  <w:vAlign w:val="center"/>
                </w:tcPr>
                <w:p w:rsidR="00283BF6" w:rsidRPr="002C4DFC" w:rsidRDefault="00283BF6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مظاهر الهيمنة الإداريّة والسّياسيّة</w:t>
                  </w:r>
                </w:p>
              </w:tc>
              <w:tc>
                <w:tcPr>
                  <w:tcW w:w="4649" w:type="dxa"/>
                  <w:vAlign w:val="center"/>
                </w:tcPr>
                <w:p w:rsidR="00283BF6" w:rsidRPr="002C4DFC" w:rsidRDefault="00283BF6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 xml:space="preserve">مظاهر الهيمنة </w:t>
                  </w:r>
                  <w:proofErr w:type="spellStart"/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الإقتصاديّة</w:t>
                  </w:r>
                  <w:proofErr w:type="spellEnd"/>
                </w:p>
              </w:tc>
            </w:tr>
            <w:tr w:rsidR="00283BF6" w:rsidRPr="002C4DFC">
              <w:trPr>
                <w:jc w:val="center"/>
              </w:trPr>
              <w:tc>
                <w:tcPr>
                  <w:tcW w:w="4649" w:type="dxa"/>
                </w:tcPr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</w:t>
                  </w:r>
                  <w:r w:rsidR="003C42D3"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</w:t>
                  </w: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</w:t>
                  </w: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</w:t>
                  </w:r>
                  <w:r w:rsidR="003C42D3"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</w:t>
                  </w: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</w:t>
                  </w: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</w:t>
                  </w:r>
                  <w:r w:rsidR="003C42D3"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</w:t>
                  </w: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</w:t>
                  </w: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</w:t>
                  </w:r>
                  <w:r w:rsidR="003C42D3"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</w:t>
                  </w: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</w:t>
                  </w:r>
                </w:p>
                <w:p w:rsidR="003C42D3" w:rsidRPr="002C4DFC" w:rsidRDefault="003C42D3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3C42D3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.....................................................................</w:t>
                  </w:r>
                </w:p>
                <w:p w:rsidR="003C42D3" w:rsidRPr="002C4DFC" w:rsidRDefault="003C42D3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49" w:type="dxa"/>
                </w:tcPr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</w:t>
                  </w:r>
                  <w:r w:rsidR="003C42D3"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</w:t>
                  </w: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...............................................................</w:t>
                  </w: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</w:t>
                  </w:r>
                  <w:r w:rsidR="003C42D3"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</w:t>
                  </w: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</w:t>
                  </w: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</w:t>
                  </w:r>
                  <w:r w:rsidR="003C42D3"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</w:t>
                  </w: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</w:t>
                  </w: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</w:t>
                  </w:r>
                  <w:r w:rsidR="003C42D3"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</w:t>
                  </w: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</w:t>
                  </w:r>
                </w:p>
                <w:p w:rsidR="003C42D3" w:rsidRPr="002C4DFC" w:rsidRDefault="003C42D3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  <w:p w:rsidR="003C42D3" w:rsidRPr="002C4DFC" w:rsidRDefault="003C42D3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  <w:t>.....................................................................</w:t>
                  </w:r>
                </w:p>
                <w:p w:rsidR="00283BF6" w:rsidRPr="002C4DFC" w:rsidRDefault="00283BF6" w:rsidP="001C1E9D">
                  <w:pPr>
                    <w:bidi/>
                    <w:rPr>
                      <w:rFonts w:asciiTheme="minorBidi" w:hAnsiTheme="minorBidi" w:cstheme="minorBidi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3C42D3" w:rsidRPr="002C4DFC" w:rsidRDefault="003C42D3" w:rsidP="003C42D3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2"/>
                <w:szCs w:val="32"/>
                <w:u w:val="double"/>
                <w:rtl/>
              </w:rPr>
              <w:t>2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قام التّلاميذ بإنجـاز ملفّ في مادّة الفرنسيّة حول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وسائـلالإعلام</w:t>
            </w:r>
            <w:proofErr w:type="spellEnd"/>
          </w:p>
          <w:p w:rsidR="003C42D3" w:rsidRPr="002C4DFC" w:rsidRDefault="003C42D3" w:rsidP="003C42D3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فبحث المهدي في الجرائد والمجلاّت وعلم أنّ أوّل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جريـدةصدرت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في عهد</w:t>
            </w:r>
          </w:p>
          <w:p w:rsidR="003C42D3" w:rsidRPr="002C4DFC" w:rsidRDefault="003C42D3" w:rsidP="003C42D3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الإستعمار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هي جريدة «التّونسي» الّتي أصدرتها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حركةالشّباب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التّونسي تحت </w:t>
            </w:r>
          </w:p>
          <w:p w:rsidR="003C42D3" w:rsidRPr="002C4DFC" w:rsidRDefault="003C42D3" w:rsidP="003C42D3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إشراف علي باش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حامبة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.</w:t>
            </w:r>
          </w:p>
          <w:p w:rsidR="008B2A42" w:rsidRPr="002C4DFC" w:rsidRDefault="008B2A42" w:rsidP="00D56D2A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</w:tc>
      </w:tr>
      <w:tr w:rsidR="008B2A42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المعايير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الـسّــنــد</w:t>
            </w:r>
          </w:p>
        </w:tc>
      </w:tr>
      <w:tr w:rsidR="008B2A42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</w:t>
            </w:r>
            <w:r w:rsidR="002D3EC8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1</w:t>
            </w:r>
          </w:p>
          <w:p w:rsidR="008B2A42" w:rsidRPr="002C4DFC" w:rsidRDefault="00B419DC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lastRenderedPageBreak/>
              <w:pict>
                <v:group id="Group 689" o:spid="_x0000_s1111" style="position:absolute;left:0;text-align:left;margin-left:12.6pt;margin-top:1.55pt;width:27pt;height:13.4pt;z-index:251689472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">
                  <v:rect id="Rectangle 690" o:spid="_x0000_s1114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  <v:rect id="Rectangle 691" o:spid="_x0000_s1113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  <v:rect id="Rectangle 692" o:spid="_x0000_s1112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</v:group>
              </w:pict>
            </w: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معـ4</w:t>
            </w:r>
          </w:p>
          <w:p w:rsidR="008B2A42" w:rsidRPr="002C4DFC" w:rsidRDefault="00B419DC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rect id="Rectangle 694" o:spid="_x0000_s1110" style="position:absolute;left:0;text-align:left;margin-left:20.1pt;margin-top:5.55pt;width:10.5pt;height:12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"/>
              </w:pic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معـ2</w:t>
            </w:r>
          </w:p>
          <w:p w:rsidR="008B2A42" w:rsidRPr="002C4DFC" w:rsidRDefault="00B419DC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697" o:spid="_x0000_s1106" style="position:absolute;left:0;text-align:left;margin-left:12.6pt;margin-top:6.35pt;width:27pt;height:13.85pt;z-index:251700736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">
                  <v:rect id="Rectangle 698" o:spid="_x0000_s1109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  <v:rect id="Rectangle 699" o:spid="_x0000_s1108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  <v:rect id="Rectangle 700" o:spid="_x0000_s1107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</v:group>
              </w:pic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B419DC" w:rsidP="0032347E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709" o:spid="_x0000_s1102" style="position:absolute;left:0;text-align:left;margin-left:12.6pt;margin-top:19.55pt;width:27pt;height:13.85pt;z-index:251690496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">
                  <v:rect id="Rectangle 710" o:spid="_x0000_s1105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711" o:spid="_x0000_s1104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rect id="Rectangle 712" o:spid="_x0000_s1103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</v:group>
              </w:pict>
            </w:r>
            <w:r w:rsidR="008B2A42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</w:t>
            </w:r>
            <w:r w:rsidR="0032347E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4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F3525C" w:rsidRPr="002C4DFC" w:rsidRDefault="00F3525C" w:rsidP="00F856F2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8B2A42" w:rsidP="00F3525C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</w:t>
            </w:r>
            <w:r w:rsidR="00F856F2" w:rsidRPr="002C4DFC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أربط </w:t>
            </w:r>
            <w:r w:rsidR="003C42D3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كلّ حدث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بمـا ينـاسب</w:t>
            </w:r>
            <w:r w:rsidR="003C42D3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ه من التّواريخ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:</w:t>
            </w:r>
          </w:p>
          <w:p w:rsidR="008B2A42" w:rsidRPr="002C4DFC" w:rsidRDefault="003C42D3" w:rsidP="00F856F2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تأسيس حركة الشّباب التّونسي</w:t>
            </w:r>
            <w:r w:rsidR="008B2A42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="00F856F2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نـوفمبر 1911م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3C42D3" w:rsidP="00F856F2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lastRenderedPageBreak/>
              <w:t>حـادثـة الـزلاّج</w:t>
            </w:r>
            <w:r w:rsidR="008B2A42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="00F856F2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فيفـري 1907م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3C42D3" w:rsidP="00F856F2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حـادثـة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الـتّـرامـواي</w:t>
            </w:r>
            <w:proofErr w:type="spellEnd"/>
            <w:r w:rsidR="008B2A42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="00F856F2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مـارس 1912م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</w:t>
            </w:r>
            <w:r w:rsidRPr="002C4DFC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حسب رأيك لماذا طالبت حركة الشّباب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التّونسيبإجباريّة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التّعليم </w:t>
            </w: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وإصلاحه</w:t>
            </w:r>
            <w:proofErr w:type="gram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؟</w:t>
            </w: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   .......................................................................................................................................</w:t>
            </w: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:rsidR="008B2A42" w:rsidRPr="002C4DFC" w:rsidRDefault="00F856F2" w:rsidP="00F856F2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    ......................................................................................................................................</w:t>
            </w: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2"/>
                <w:szCs w:val="32"/>
                <w:u w:val="double"/>
                <w:rtl/>
              </w:rPr>
              <w:t>3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دخلت حركة الشّباب التّونسي مرحلةَ رُكُـودٍ إثر حوادِثِ الزلاّجِ </w:t>
            </w: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والترَامْوَايْ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إلى أن كانت سنة 1920 الّتي شهِدَتْ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تـأْسيـسَأوّل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حِزْبٍ</w:t>
            </w: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سيـاسـيٍّ بالبلاد التّونسيّةِ.</w:t>
            </w: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التّعليمة</w:t>
            </w:r>
            <w:proofErr w:type="gramEnd"/>
            <w:r w:rsidRPr="002C4DFC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. 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أربط كلّ إفادة بمـا يناسبها حول الحزب الحرّ </w:t>
            </w:r>
            <w:proofErr w:type="spellStart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الدّستوريالتّـونسي</w:t>
            </w:r>
            <w:proofErr w:type="spellEnd"/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:</w:t>
            </w:r>
          </w:p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F3525C" w:rsidRPr="002C4DFC" w:rsidRDefault="00F3525C" w:rsidP="00F3525C">
            <w:pPr>
              <w:bidi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tbl>
            <w:tblPr>
              <w:bidiVisual/>
              <w:tblW w:w="0" w:type="auto"/>
              <w:tblInd w:w="455" w:type="dxa"/>
              <w:tblLayout w:type="fixed"/>
              <w:tblLook w:val="01E0"/>
            </w:tblPr>
            <w:tblGrid>
              <w:gridCol w:w="3736"/>
              <w:gridCol w:w="410"/>
              <w:gridCol w:w="851"/>
              <w:gridCol w:w="410"/>
              <w:gridCol w:w="2874"/>
            </w:tblGrid>
            <w:tr w:rsidR="00F856F2" w:rsidRPr="002C4DFC">
              <w:tc>
                <w:tcPr>
                  <w:tcW w:w="3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مشاركة التّونسيّين في الحياة</w:t>
                  </w:r>
                </w:p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السّياسيّـة ونشـر التّعليـم</w:t>
                  </w:r>
                </w:p>
              </w:tc>
              <w:tc>
                <w:tcPr>
                  <w:tcW w:w="410" w:type="dxa"/>
                  <w:tcBorders>
                    <w:lef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●</w:t>
                  </w:r>
                </w:p>
              </w:tc>
              <w:tc>
                <w:tcPr>
                  <w:tcW w:w="851" w:type="dxa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10" w:type="dxa"/>
                  <w:tcBorders>
                    <w:righ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●</w:t>
                  </w:r>
                </w:p>
              </w:tc>
              <w:tc>
                <w:tcPr>
                  <w:tcW w:w="2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طريقة نشاط الحزب</w:t>
                  </w:r>
                </w:p>
              </w:tc>
            </w:tr>
            <w:tr w:rsidR="00F856F2" w:rsidRPr="002C4DFC">
              <w:trPr>
                <w:trHeight w:hRule="exact" w:val="227"/>
              </w:trPr>
              <w:tc>
                <w:tcPr>
                  <w:tcW w:w="37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410" w:type="dxa"/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51" w:type="dxa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410" w:type="dxa"/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87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</w:p>
              </w:tc>
            </w:tr>
            <w:tr w:rsidR="00F856F2" w:rsidRPr="002C4DFC">
              <w:tc>
                <w:tcPr>
                  <w:tcW w:w="3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الشّيخ عبد العـزيز الثّعالبي</w:t>
                  </w:r>
                </w:p>
              </w:tc>
              <w:tc>
                <w:tcPr>
                  <w:tcW w:w="410" w:type="dxa"/>
                  <w:tcBorders>
                    <w:lef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●</w:t>
                  </w:r>
                </w:p>
              </w:tc>
              <w:tc>
                <w:tcPr>
                  <w:tcW w:w="851" w:type="dxa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10" w:type="dxa"/>
                  <w:tcBorders>
                    <w:righ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●</w:t>
                  </w:r>
                </w:p>
              </w:tc>
              <w:tc>
                <w:tcPr>
                  <w:tcW w:w="2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بعض مطالب الحزب</w:t>
                  </w:r>
                </w:p>
              </w:tc>
            </w:tr>
            <w:tr w:rsidR="00F856F2" w:rsidRPr="002C4DFC">
              <w:trPr>
                <w:trHeight w:hRule="exact" w:val="227"/>
              </w:trPr>
              <w:tc>
                <w:tcPr>
                  <w:tcW w:w="37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410" w:type="dxa"/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51" w:type="dxa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410" w:type="dxa"/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87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</w:p>
              </w:tc>
            </w:tr>
            <w:tr w:rsidR="00F856F2" w:rsidRPr="002C4DFC">
              <w:tc>
                <w:tcPr>
                  <w:tcW w:w="3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إرسـال الوفود للتّعـريف</w:t>
                  </w:r>
                </w:p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بقـضيّـة تـونـس</w:t>
                  </w:r>
                </w:p>
              </w:tc>
              <w:tc>
                <w:tcPr>
                  <w:tcW w:w="410" w:type="dxa"/>
                  <w:tcBorders>
                    <w:lef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●</w:t>
                  </w:r>
                </w:p>
              </w:tc>
              <w:tc>
                <w:tcPr>
                  <w:tcW w:w="851" w:type="dxa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10" w:type="dxa"/>
                  <w:tcBorders>
                    <w:righ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w:t>●</w:t>
                  </w:r>
                </w:p>
              </w:tc>
              <w:tc>
                <w:tcPr>
                  <w:tcW w:w="2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56F2" w:rsidRPr="002C4DFC" w:rsidRDefault="00F856F2" w:rsidP="00F856F2">
                  <w:pPr>
                    <w:bidi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</w:pPr>
                  <w:r w:rsidRPr="002C4DFC">
                    <w:rPr>
                      <w:rFonts w:asciiTheme="minorBidi" w:hAnsiTheme="minorBidi" w:cstheme="minorBidi"/>
                      <w:sz w:val="36"/>
                      <w:szCs w:val="36"/>
                      <w:rtl/>
                    </w:rPr>
                    <w:t>مـؤسّس الحزب</w:t>
                  </w:r>
                </w:p>
              </w:tc>
            </w:tr>
          </w:tbl>
          <w:p w:rsidR="00F856F2" w:rsidRPr="002C4DFC" w:rsidRDefault="00F856F2" w:rsidP="00F856F2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F3525C" w:rsidRPr="002C4DFC" w:rsidRDefault="00F3525C" w:rsidP="00F3525C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1C1E9D" w:rsidRPr="002C4DFC" w:rsidRDefault="001C1E9D" w:rsidP="001C1E9D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gramStart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proofErr w:type="gramEnd"/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4.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على إثر الخلاف الّذي حصل بين أعضاء اللّجنة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التّنفيذيّةللحزب</w:t>
            </w:r>
            <w:proofErr w:type="spellEnd"/>
          </w:p>
          <w:p w:rsidR="001C1E9D" w:rsidRPr="002C4DFC" w:rsidRDefault="001C1E9D" w:rsidP="001C1E9D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الحرّ الدّستوري التّونسي وجماعة العمل التّونسي انعقد مؤتمر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قصرهلال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حضره</w:t>
            </w:r>
          </w:p>
          <w:p w:rsidR="001C1E9D" w:rsidRPr="002C4DFC" w:rsidRDefault="001C1E9D" w:rsidP="001C1E9D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نُوَّابٌ عنْ سَائِرِ شُعَبِ الحِزْبِ. ثمّ تتالت الأحداث سريعة لتفضي إلى قيام الثّورة</w:t>
            </w:r>
          </w:p>
          <w:p w:rsidR="001C1E9D" w:rsidRPr="002C4DFC" w:rsidRDefault="001C1E9D" w:rsidP="001C1E9D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 الّتي أدّت إلى حصول تونس على استقلالها...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8B2A42" w:rsidP="008676B8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</w:t>
            </w:r>
            <w:r w:rsidR="001C1E9D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6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.  </w:t>
            </w:r>
            <w:r w:rsidR="008676B8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  <w:lang w:bidi="ar-TN"/>
              </w:rPr>
              <w:t>أعيد كتابة الإفادات التّالية مع إصلاح الأخطاء الواردة بها:</w:t>
            </w:r>
          </w:p>
          <w:p w:rsidR="00F3525C" w:rsidRPr="002C4DFC" w:rsidRDefault="00F3525C" w:rsidP="00F3525C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676B8" w:rsidRPr="002C4DFC" w:rsidRDefault="008B2A42" w:rsidP="00F3525C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8676B8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تمّ قبول جماعة العمل التّونسي في اللّجنة التّنفيذيّة للحزب في مؤتمر </w:t>
            </w:r>
            <w:proofErr w:type="spellStart"/>
            <w:r w:rsidR="008676B8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</w:rPr>
              <w:t>قصرهلال</w:t>
            </w:r>
            <w:proofErr w:type="spellEnd"/>
            <w:r w:rsidR="008676B8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.</w:t>
            </w:r>
          </w:p>
          <w:p w:rsidR="00F3525C" w:rsidRPr="002C4DFC" w:rsidRDefault="00F3525C" w:rsidP="008676B8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8B2A42" w:rsidP="00F3525C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</w:t>
            </w:r>
            <w:r w:rsidR="00F3525C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..............................................................................................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676B8" w:rsidRPr="002C4DFC" w:rsidRDefault="008B2A42" w:rsidP="008676B8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8676B8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تمّ تأسيس الحزب الحرّ الدّستوري الجديد في مؤتمر </w:t>
            </w:r>
            <w:r w:rsidR="008676B8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</w:rPr>
              <w:t>نهج الجبل</w:t>
            </w:r>
            <w:r w:rsidR="008676B8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.</w:t>
            </w:r>
          </w:p>
          <w:p w:rsidR="00F3525C" w:rsidRPr="002C4DFC" w:rsidRDefault="00F3525C" w:rsidP="008676B8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8B2A42" w:rsidP="00F3525C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</w:t>
            </w:r>
            <w:r w:rsidR="00F3525C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....................................................................................................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676B8" w:rsidRPr="002C4DFC" w:rsidRDefault="008B2A42" w:rsidP="00F3525C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F3525C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أدّى تأسيس الحزب الجديد إلى حلّ اللجنة التّنفيذيّة وتعويضها ﺒ</w:t>
            </w:r>
            <w:r w:rsidR="00F3525C"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</w:rPr>
              <w:t>لجنة أخرى</w:t>
            </w:r>
            <w:r w:rsidR="00F3525C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.</w:t>
            </w:r>
          </w:p>
          <w:p w:rsidR="00F3525C" w:rsidRPr="002C4DFC" w:rsidRDefault="00F3525C" w:rsidP="00F3525C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8B2A42" w:rsidP="00F3525C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</w:t>
            </w:r>
            <w:r w:rsidR="00F3525C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................................................................................................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................................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</w:tc>
      </w:tr>
      <w:tr w:rsidR="008B2A42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lastRenderedPageBreak/>
              <w:t>المعايير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الـسّــنــد</w:t>
            </w:r>
          </w:p>
        </w:tc>
      </w:tr>
      <w:tr w:rsidR="008B2A42" w:rsidRPr="002C4DFC">
        <w:tc>
          <w:tcPr>
            <w:tcW w:w="123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</w:t>
            </w:r>
            <w:r w:rsidR="002D3EC8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2</w:t>
            </w:r>
          </w:p>
          <w:p w:rsidR="008B2A42" w:rsidRPr="002C4DFC" w:rsidRDefault="00B419DC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lastRenderedPageBreak/>
              <w:pict>
                <v:group id="Group 734" o:spid="_x0000_s1095" style="position:absolute;left:0;text-align:left;margin-left:12.6pt;margin-top:6.35pt;width:27pt;height:27.85pt;z-index:251701760" coordorigin="10581,3136" coordsize="54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">
                  <v:group id="Group 705" o:spid="_x0000_s1098" style="position:absolute;left:10581;top:3136;width:540;height:277" coordorigin="10524,5130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rect id="Rectangle 706" o:spid="_x0000_s1101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  <v:rect id="Rectangle 707" o:spid="_x0000_s1100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    <v:rect id="Rectangle 708" o:spid="_x0000_s1099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</v:group>
                  <v:rect id="Rectangle 721" o:spid="_x0000_s1097" style="position:absolute;left:10671;top:3416;width:18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  <v:rect id="Rectangle 722" o:spid="_x0000_s1096" style="position:absolute;left:10851;top:3416;width:18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</v:group>
              </w:pic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8B2A42" w:rsidRPr="002C4DFC" w:rsidRDefault="008B2A42" w:rsidP="001C1E9D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2D3EC8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</w:p>
          <w:p w:rsidR="002D3EC8" w:rsidRPr="002C4DFC" w:rsidRDefault="00B419DC" w:rsidP="002D3EC8">
            <w:pPr>
              <w:bidi/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</w:pPr>
            <w:r w:rsidRPr="00B419DC">
              <w:rPr>
                <w:rFonts w:asciiTheme="minorBidi" w:hAnsiTheme="minorBidi" w:cstheme="minorBidi"/>
                <w:noProof/>
                <w:rtl/>
                <w:lang w:val="en-US" w:eastAsia="en-US"/>
              </w:rPr>
              <w:pict>
                <v:group id="Group 730" o:spid="_x0000_s1091" style="position:absolute;left:0;text-align:left;margin-left:12.6pt;margin-top:21.85pt;width:27pt;height:13.85pt;z-index:251699712" coordorigin="10524,5130" coordsize="5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">
                  <v:rect id="Rectangle 731" o:spid="_x0000_s1094" style="position:absolute;left:1088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/>
                  <v:rect id="Rectangle 732" o:spid="_x0000_s1093" style="position:absolute;left:1052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/>
                  <v:rect id="Rectangle 733" o:spid="_x0000_s1092" style="position:absolute;left:10704;top:51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/>
                </v:group>
              </w:pict>
            </w:r>
            <w:r w:rsidR="002D3EC8" w:rsidRPr="002C4DFC">
              <w:rPr>
                <w:rFonts w:asciiTheme="minorBidi" w:hAnsiTheme="minorBidi" w:cstheme="minorBidi"/>
                <w:sz w:val="28"/>
                <w:szCs w:val="28"/>
                <w:rtl/>
                <w:lang w:bidi="ar-TN"/>
              </w:rPr>
              <w:t>معـ1</w:t>
            </w:r>
          </w:p>
        </w:tc>
        <w:tc>
          <w:tcPr>
            <w:tcW w:w="979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8B2A42" w:rsidRPr="002C4DFC" w:rsidRDefault="008B2A42" w:rsidP="00CB3799">
            <w:pPr>
              <w:bidi/>
              <w:rPr>
                <w:rFonts w:asciiTheme="minorBidi" w:hAnsiTheme="minorBidi" w:cstheme="minorBidi"/>
                <w:sz w:val="34"/>
                <w:szCs w:val="34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</w:t>
            </w:r>
            <w:r w:rsidR="00F3525C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7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. </w:t>
            </w:r>
            <w:r w:rsidR="00F3525C"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 xml:space="preserve">أرتّب الأحداث </w:t>
            </w:r>
            <w:r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>التّالية</w:t>
            </w:r>
            <w:r w:rsidR="00F3525C"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 xml:space="preserve"> حسب تسلسلها الزّمني</w:t>
            </w:r>
            <w:r w:rsidR="00CB3799"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 xml:space="preserve"> بوضع الأرقام من 1إلى 6</w:t>
            </w:r>
            <w:r w:rsidRPr="002C4DFC">
              <w:rPr>
                <w:rFonts w:asciiTheme="minorBidi" w:hAnsiTheme="minorBidi" w:cstheme="minorBidi"/>
                <w:b/>
                <w:bCs/>
                <w:sz w:val="34"/>
                <w:szCs w:val="34"/>
                <w:rtl/>
              </w:rPr>
              <w:t>: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8B2A42" w:rsidRPr="002C4DFC" w:rsidRDefault="00B419DC" w:rsidP="00CB379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sz w:val="36"/>
                <w:szCs w:val="36"/>
                <w:rtl/>
                <w:lang w:val="en-US" w:eastAsia="en-US"/>
              </w:rPr>
              <w:pict>
                <v:roundrect id="AutoShape 713" o:spid="_x0000_s1090" style="position:absolute;left:0;text-align:left;margin-left:425.25pt;margin-top:.5pt;width:12.8pt;height:20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"/>
              </w:pict>
            </w:r>
            <w:r w:rsidR="008B2A42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F3525C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إعلان </w:t>
            </w:r>
            <w:r w:rsidR="00CB3799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قيام الجمهوريّة وإلغاء النّظام الملكي.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B419DC" w:rsidP="00CB379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sz w:val="16"/>
                <w:szCs w:val="16"/>
                <w:rtl/>
                <w:lang w:val="en-US" w:eastAsia="en-US"/>
              </w:rPr>
              <w:pict>
                <v:roundrect id="AutoShape 714" o:spid="_x0000_s1089" style="position:absolute;left:0;text-align:left;margin-left:425.25pt;margin-top:.1pt;width:12.8pt;height:20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"/>
              </w:pict>
            </w:r>
            <w:r w:rsidR="008B2A42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CB3799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</w:t>
            </w:r>
            <w:r w:rsidR="00F3525C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ندلاع الثّورة والكفاح المسلّح</w:t>
            </w:r>
            <w:r w:rsidR="00CB3799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.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B419DC" w:rsidP="00F3525C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sz w:val="16"/>
                <w:szCs w:val="16"/>
                <w:rtl/>
                <w:lang w:val="en-US" w:eastAsia="en-US"/>
              </w:rPr>
              <w:lastRenderedPageBreak/>
              <w:pict>
                <v:roundrect id="AutoShape 715" o:spid="_x0000_s1088" style="position:absolute;left:0;text-align:left;margin-left:425.25pt;margin-top:.35pt;width:12.8pt;height:20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"/>
              </w:pict>
            </w:r>
            <w:r w:rsidR="008B2A42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="00CB3799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تأسيس الإتّحاد العامّ التّونسي للشّغل.</w:t>
            </w:r>
          </w:p>
          <w:p w:rsidR="00CB3799" w:rsidRPr="002C4DFC" w:rsidRDefault="00B419DC" w:rsidP="00CB379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sz w:val="16"/>
                <w:szCs w:val="16"/>
                <w:rtl/>
                <w:lang w:val="en-US" w:eastAsia="en-US"/>
              </w:rPr>
              <w:pict>
                <v:roundrect id="AutoShape 716" o:spid="_x0000_s1087" style="position:absolute;left:0;text-align:left;margin-left:425.25pt;margin-top:6.15pt;width:12.8pt;height:20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"/>
              </w:pict>
            </w:r>
          </w:p>
          <w:p w:rsidR="00CB3799" w:rsidRPr="002C4DFC" w:rsidRDefault="00CB3799" w:rsidP="00CB379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إعلان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الإستقلال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التامّ.</w:t>
            </w:r>
          </w:p>
          <w:p w:rsidR="00CB3799" w:rsidRPr="002C4DFC" w:rsidRDefault="00B419DC" w:rsidP="00CB379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B419DC">
              <w:rPr>
                <w:rFonts w:asciiTheme="minorBidi" w:hAnsiTheme="minorBidi" w:cstheme="minorBidi"/>
                <w:noProof/>
                <w:sz w:val="16"/>
                <w:szCs w:val="16"/>
                <w:rtl/>
                <w:lang w:val="en-US" w:eastAsia="en-US"/>
              </w:rPr>
              <w:pict>
                <v:roundrect id="AutoShape 717" o:spid="_x0000_s1086" style="position:absolute;left:0;text-align:left;margin-left:425.25pt;margin-top:5.65pt;width:12.8pt;height:20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"/>
              </w:pict>
            </w:r>
          </w:p>
          <w:p w:rsidR="00CB3799" w:rsidRPr="002C4DFC" w:rsidRDefault="00CB3799" w:rsidP="00CB3799">
            <w:pPr>
              <w:bidi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إغتيال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فرحات حشّاد.</w:t>
            </w:r>
          </w:p>
          <w:p w:rsidR="00CB3799" w:rsidRPr="002C4DFC" w:rsidRDefault="00CB3799" w:rsidP="00CB3799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F522E0" w:rsidRPr="002C4DFC" w:rsidRDefault="00F522E0" w:rsidP="0032347E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السّـنـد</w:t>
            </w:r>
            <w:r w:rsidR="0032347E"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 xml:space="preserve"> 5</w:t>
            </w:r>
            <w:r w:rsidRPr="002C4DFC">
              <w:rPr>
                <w:rFonts w:asciiTheme="minorBidi" w:hAnsiTheme="minorBidi" w:cstheme="minorBidi"/>
                <w:sz w:val="36"/>
                <w:szCs w:val="36"/>
                <w:u w:val="double"/>
                <w:rtl/>
              </w:rPr>
              <w:t>.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بعد حصول تونس على استقلالها التامّ ولاستكمال سيادتها حرصت</w:t>
            </w:r>
          </w:p>
          <w:p w:rsidR="00F522E0" w:rsidRPr="002C4DFC" w:rsidRDefault="00F522E0" w:rsidP="00F522E0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 الدّولة حكومة وشعبا على 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توْنَسَة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رموزها...</w:t>
            </w:r>
          </w:p>
          <w:p w:rsidR="00F522E0" w:rsidRPr="002C4DFC" w:rsidRDefault="00F522E0" w:rsidP="00F522E0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8B2A42" w:rsidRPr="002C4DFC" w:rsidRDefault="00F522E0" w:rsidP="0032347E">
            <w:pPr>
              <w:bidi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التّعليمة </w:t>
            </w:r>
            <w:r w:rsidR="0032347E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8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.</w:t>
            </w:r>
            <w:r w:rsidRPr="002C4DFC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 xml:space="preserve"> أربط كلّ إجراء ﺒﭑلغاية من إصداره وتاريخ الشّروع في تطبيقه:</w:t>
            </w:r>
          </w:p>
          <w:p w:rsidR="00F522E0" w:rsidRPr="002C4DFC" w:rsidRDefault="00F522E0" w:rsidP="00F522E0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إصدار الدّينار التّونسي     </w:t>
            </w:r>
            <w:r w:rsidR="0032347E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تونسة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الإدارة </w:t>
            </w:r>
            <w:r w:rsidR="0032347E"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="0032347E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18 </w:t>
            </w:r>
            <w:proofErr w:type="spellStart"/>
            <w:r w:rsidR="0032347E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أفريل</w:t>
            </w:r>
            <w:proofErr w:type="spellEnd"/>
            <w:r w:rsidR="0032347E"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1956 </w:t>
            </w:r>
          </w:p>
          <w:p w:rsidR="0032347E" w:rsidRPr="002C4DFC" w:rsidRDefault="0032347E" w:rsidP="0032347E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32347E" w:rsidRPr="002C4DFC" w:rsidRDefault="0032347E" w:rsidP="0032347E">
            <w:pPr>
              <w:bidi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بعث وحدات الحرس الوطني 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تونسةالأمن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18 أكتوبر 1958</w:t>
            </w:r>
          </w:p>
          <w:p w:rsidR="0032347E" w:rsidRPr="002C4DFC" w:rsidRDefault="0032347E" w:rsidP="0032347E">
            <w:pPr>
              <w:bidi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:rsidR="0032347E" w:rsidRPr="002C4DFC" w:rsidRDefault="0032347E" w:rsidP="0032347E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إحداث سلك الولاّة والمعتمدين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proofErr w:type="spellStart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تونسةالعملة</w:t>
            </w:r>
            <w:proofErr w:type="spellEnd"/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 xml:space="preserve">  </w:t>
            </w:r>
            <w:r w:rsidRPr="002C4DFC">
              <w:rPr>
                <w:rFonts w:asciiTheme="minorBidi" w:hAnsiTheme="minorBidi" w:cstheme="minorBidi"/>
                <w:sz w:val="20"/>
                <w:szCs w:val="20"/>
                <w:rtl/>
              </w:rPr>
              <w:t>●●</w:t>
            </w:r>
            <w:r w:rsidRPr="002C4DFC">
              <w:rPr>
                <w:rFonts w:asciiTheme="minorBidi" w:hAnsiTheme="minorBidi" w:cstheme="minorBidi"/>
                <w:sz w:val="36"/>
                <w:szCs w:val="36"/>
                <w:rtl/>
              </w:rPr>
              <w:t>21 جوان 1956</w:t>
            </w:r>
          </w:p>
          <w:p w:rsidR="0032347E" w:rsidRPr="002C4DFC" w:rsidRDefault="0032347E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32347E" w:rsidRPr="002C4DFC" w:rsidRDefault="0032347E" w:rsidP="0032347E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8B2A42" w:rsidRPr="002C4DFC" w:rsidRDefault="008B2A42" w:rsidP="0032347E">
            <w:pPr>
              <w:bidi/>
              <w:rPr>
                <w:rFonts w:asciiTheme="minorBidi" w:hAnsiTheme="minorBidi" w:cstheme="minorBidi"/>
                <w:b/>
                <w:bCs/>
                <w:sz w:val="32"/>
                <w:szCs w:val="32"/>
                <w:u w:val="single"/>
                <w:rtl/>
              </w:rPr>
            </w:pPr>
            <w:r w:rsidRPr="002C4DFC">
              <w:rPr>
                <w:rFonts w:asciiTheme="minorBidi" w:hAnsiTheme="minorBidi" w:cstheme="minorBidi"/>
                <w:b/>
                <w:bCs/>
                <w:sz w:val="32"/>
                <w:szCs w:val="32"/>
                <w:u w:val="single"/>
                <w:rtl/>
              </w:rPr>
              <w:t>جــدول إسنــاد الأعــداد</w:t>
            </w: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tbl>
            <w:tblPr>
              <w:tblpPr w:leftFromText="141" w:rightFromText="141" w:vertAnchor="text" w:tblpXSpec="center" w:tblpY="1"/>
              <w:tblOverlap w:val="never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43"/>
              <w:gridCol w:w="638"/>
              <w:gridCol w:w="638"/>
              <w:gridCol w:w="779"/>
              <w:gridCol w:w="780"/>
              <w:gridCol w:w="779"/>
              <w:gridCol w:w="780"/>
              <w:gridCol w:w="709"/>
              <w:gridCol w:w="709"/>
              <w:gridCol w:w="567"/>
              <w:gridCol w:w="567"/>
            </w:tblGrid>
            <w:tr w:rsidR="008B2A42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276" w:type="dxa"/>
                  <w:gridSpan w:val="2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معـ1</w:t>
                  </w:r>
                </w:p>
              </w:tc>
              <w:tc>
                <w:tcPr>
                  <w:tcW w:w="3118" w:type="dxa"/>
                  <w:gridSpan w:val="4"/>
                  <w:vAlign w:val="center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معـ2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معـ3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معـ4</w:t>
                  </w:r>
                </w:p>
              </w:tc>
            </w:tr>
            <w:tr w:rsidR="008B2A42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8B2A42" w:rsidRPr="002C4DFC" w:rsidRDefault="008B2A42" w:rsidP="001C1E9D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انعدام التملّك</w:t>
                  </w:r>
                </w:p>
              </w:tc>
              <w:tc>
                <w:tcPr>
                  <w:tcW w:w="1276" w:type="dxa"/>
                  <w:gridSpan w:val="2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3118" w:type="dxa"/>
                  <w:gridSpan w:val="4"/>
                  <w:vAlign w:val="center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vAlign w:val="center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8B2A42" w:rsidRPr="002C4DFC" w:rsidRDefault="008B2A42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</w:t>
                  </w:r>
                </w:p>
              </w:tc>
            </w:tr>
            <w:tr w:rsidR="002D3EC8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2D3EC8" w:rsidRPr="002C4DFC" w:rsidRDefault="002D3EC8" w:rsidP="001C1E9D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دون التملّك الأدنى</w:t>
                  </w:r>
                </w:p>
              </w:tc>
              <w:tc>
                <w:tcPr>
                  <w:tcW w:w="638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0,5</w:t>
                  </w:r>
                </w:p>
              </w:tc>
              <w:tc>
                <w:tcPr>
                  <w:tcW w:w="638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779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0,5</w:t>
                  </w:r>
                </w:p>
              </w:tc>
              <w:tc>
                <w:tcPr>
                  <w:tcW w:w="780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779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780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0,5</w:t>
                  </w:r>
                </w:p>
              </w:tc>
              <w:tc>
                <w:tcPr>
                  <w:tcW w:w="709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</w:tr>
            <w:tr w:rsidR="002D3EC8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2D3EC8" w:rsidRPr="002C4DFC" w:rsidRDefault="002D3EC8" w:rsidP="001C1E9D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التملّك الأدنى</w:t>
                  </w:r>
                </w:p>
              </w:tc>
              <w:tc>
                <w:tcPr>
                  <w:tcW w:w="638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1,5</w:t>
                  </w:r>
                </w:p>
              </w:tc>
              <w:tc>
                <w:tcPr>
                  <w:tcW w:w="638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779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3,5</w:t>
                  </w:r>
                </w:p>
              </w:tc>
              <w:tc>
                <w:tcPr>
                  <w:tcW w:w="780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779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  <w:tc>
                <w:tcPr>
                  <w:tcW w:w="780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6</w:t>
                  </w:r>
                </w:p>
              </w:tc>
              <w:tc>
                <w:tcPr>
                  <w:tcW w:w="709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1,5</w:t>
                  </w:r>
                </w:p>
              </w:tc>
              <w:tc>
                <w:tcPr>
                  <w:tcW w:w="709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4</w:t>
                  </w:r>
                </w:p>
              </w:tc>
            </w:tr>
            <w:tr w:rsidR="002D3EC8" w:rsidRPr="002C4DFC"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2D3EC8" w:rsidRPr="002C4DFC" w:rsidRDefault="002D3EC8" w:rsidP="001C1E9D">
                  <w:pPr>
                    <w:bidi/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sz w:val="28"/>
                      <w:szCs w:val="28"/>
                      <w:rtl/>
                      <w:lang w:bidi="ar-TN"/>
                    </w:rPr>
                    <w:t>التملّك الأقصى</w:t>
                  </w:r>
                </w:p>
              </w:tc>
              <w:tc>
                <w:tcPr>
                  <w:tcW w:w="638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2,5</w:t>
                  </w:r>
                </w:p>
              </w:tc>
              <w:tc>
                <w:tcPr>
                  <w:tcW w:w="638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779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6,5</w:t>
                  </w:r>
                </w:p>
              </w:tc>
              <w:tc>
                <w:tcPr>
                  <w:tcW w:w="780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7</w:t>
                  </w:r>
                </w:p>
              </w:tc>
              <w:tc>
                <w:tcPr>
                  <w:tcW w:w="779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8</w:t>
                  </w:r>
                </w:p>
              </w:tc>
              <w:tc>
                <w:tcPr>
                  <w:tcW w:w="780" w:type="dxa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9</w:t>
                  </w:r>
                </w:p>
              </w:tc>
              <w:tc>
                <w:tcPr>
                  <w:tcW w:w="709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2,5</w:t>
                  </w:r>
                </w:p>
              </w:tc>
              <w:tc>
                <w:tcPr>
                  <w:tcW w:w="709" w:type="dxa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:rsidR="002D3EC8" w:rsidRPr="002C4DFC" w:rsidRDefault="002D3EC8" w:rsidP="001C1E9D">
                  <w:pPr>
                    <w:bidi/>
                    <w:jc w:val="center"/>
                    <w:rPr>
                      <w:rFonts w:asciiTheme="minorBidi" w:hAnsiTheme="minorBidi" w:cstheme="minorBidi"/>
                      <w:rtl/>
                      <w:lang w:bidi="ar-TN"/>
                    </w:rPr>
                  </w:pPr>
                  <w:r w:rsidRPr="002C4DFC">
                    <w:rPr>
                      <w:rFonts w:asciiTheme="minorBidi" w:hAnsiTheme="minorBidi" w:cstheme="minorBidi"/>
                      <w:rtl/>
                      <w:lang w:bidi="ar-TN"/>
                    </w:rPr>
                    <w:t>5</w:t>
                  </w:r>
                </w:p>
              </w:tc>
            </w:tr>
          </w:tbl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8B2A42" w:rsidRPr="002C4DFC" w:rsidRDefault="008B2A42" w:rsidP="001C1E9D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  <w:p w:rsidR="008B2A42" w:rsidRPr="002C4DFC" w:rsidRDefault="008B2A42" w:rsidP="0032347E">
            <w:pPr>
              <w:bidi/>
              <w:rPr>
                <w:rFonts w:asciiTheme="minorBidi" w:hAnsiTheme="minorBidi" w:cstheme="minorBidi"/>
                <w:sz w:val="40"/>
                <w:szCs w:val="40"/>
                <w:rtl/>
              </w:rPr>
            </w:pPr>
          </w:p>
        </w:tc>
      </w:tr>
    </w:tbl>
    <w:p w:rsidR="008D5656" w:rsidRPr="002C4DFC" w:rsidRDefault="008D5656" w:rsidP="008D5656">
      <w:pPr>
        <w:bidi/>
        <w:rPr>
          <w:rFonts w:asciiTheme="minorBidi" w:hAnsiTheme="minorBidi" w:cstheme="minorBidi"/>
          <w:rtl/>
          <w:lang w:bidi="ar-TN"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8D5656" w:rsidRPr="002C4DFC" w:rsidRDefault="008D5656" w:rsidP="008D5656">
      <w:pPr>
        <w:bidi/>
        <w:rPr>
          <w:rFonts w:asciiTheme="minorBidi" w:hAnsiTheme="minorBidi" w:cstheme="minorBidi"/>
          <w:rtl/>
        </w:rPr>
      </w:pPr>
    </w:p>
    <w:p w:rsidR="00F705B5" w:rsidRPr="002C4DFC" w:rsidRDefault="00F705B5" w:rsidP="00F705B5">
      <w:pPr>
        <w:bidi/>
        <w:rPr>
          <w:rFonts w:asciiTheme="minorBidi" w:hAnsiTheme="minorBidi" w:cstheme="minorBidi"/>
          <w:rtl/>
        </w:rPr>
      </w:pPr>
    </w:p>
    <w:p w:rsidR="00F705B5" w:rsidRPr="002C4DFC" w:rsidRDefault="00F705B5" w:rsidP="00F705B5">
      <w:pPr>
        <w:bidi/>
        <w:rPr>
          <w:rFonts w:asciiTheme="minorBidi" w:hAnsiTheme="minorBidi" w:cstheme="minorBidi"/>
          <w:rtl/>
        </w:rPr>
      </w:pPr>
    </w:p>
    <w:p w:rsidR="00F705B5" w:rsidRPr="002C4DFC" w:rsidRDefault="00F705B5" w:rsidP="00F705B5">
      <w:pPr>
        <w:bidi/>
        <w:rPr>
          <w:rFonts w:asciiTheme="minorBidi" w:hAnsiTheme="minorBidi" w:cstheme="minorBidi"/>
        </w:rPr>
      </w:pPr>
    </w:p>
    <w:sectPr w:rsidR="00F705B5" w:rsidRPr="002C4DFC" w:rsidSect="009071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181F"/>
    <w:multiLevelType w:val="hybridMultilevel"/>
    <w:tmpl w:val="3C166E26"/>
    <w:lvl w:ilvl="0" w:tplc="49801920">
      <w:start w:val="4"/>
      <w:numFmt w:val="bullet"/>
      <w:lvlText w:val="-"/>
      <w:lvlJc w:val="left"/>
      <w:pPr>
        <w:ind w:left="57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>
    <w:nsid w:val="34071D77"/>
    <w:multiLevelType w:val="hybridMultilevel"/>
    <w:tmpl w:val="C3366764"/>
    <w:lvl w:ilvl="0" w:tplc="6B948488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446A5661"/>
    <w:multiLevelType w:val="hybridMultilevel"/>
    <w:tmpl w:val="4C688884"/>
    <w:lvl w:ilvl="0" w:tplc="C6BE165C">
      <w:start w:val="4"/>
      <w:numFmt w:val="bullet"/>
      <w:lvlText w:val="-"/>
      <w:lvlJc w:val="left"/>
      <w:pPr>
        <w:ind w:left="570" w:hanging="360"/>
      </w:pPr>
      <w:rPr>
        <w:rFonts w:ascii="Times New Roman" w:eastAsia="Times New Roman" w:hAnsi="Times New Roman" w:cs="Simplified Arabic" w:hint="default"/>
        <w:b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">
    <w:nsid w:val="4A5E3237"/>
    <w:multiLevelType w:val="hybridMultilevel"/>
    <w:tmpl w:val="8D90670C"/>
    <w:lvl w:ilvl="0" w:tplc="27DC816C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Simplified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4BE43379"/>
    <w:multiLevelType w:val="hybridMultilevel"/>
    <w:tmpl w:val="32264BE6"/>
    <w:lvl w:ilvl="0" w:tplc="7488E928">
      <w:start w:val="1"/>
      <w:numFmt w:val="decimal"/>
      <w:lvlText w:val="%1-"/>
      <w:lvlJc w:val="left"/>
      <w:pPr>
        <w:ind w:left="705" w:hanging="360"/>
      </w:pPr>
      <w:rPr>
        <w:rFonts w:cs="Simplified Arabic" w:hint="default"/>
        <w:b w:val="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characterSpacingControl w:val="doNotCompress"/>
  <w:savePreviewPicture/>
  <w:compat/>
  <w:rsids>
    <w:rsidRoot w:val="0090710D"/>
    <w:rsid w:val="000041F8"/>
    <w:rsid w:val="00020198"/>
    <w:rsid w:val="00020A89"/>
    <w:rsid w:val="00027E5C"/>
    <w:rsid w:val="00036520"/>
    <w:rsid w:val="00046347"/>
    <w:rsid w:val="000B6650"/>
    <w:rsid w:val="0011215F"/>
    <w:rsid w:val="0011398A"/>
    <w:rsid w:val="00142359"/>
    <w:rsid w:val="00167368"/>
    <w:rsid w:val="00193B86"/>
    <w:rsid w:val="001C1E9D"/>
    <w:rsid w:val="001F22DD"/>
    <w:rsid w:val="00206132"/>
    <w:rsid w:val="00230182"/>
    <w:rsid w:val="00275DA9"/>
    <w:rsid w:val="00283BF6"/>
    <w:rsid w:val="002B27A2"/>
    <w:rsid w:val="002B5A7B"/>
    <w:rsid w:val="002C4DFC"/>
    <w:rsid w:val="002C628B"/>
    <w:rsid w:val="002D3EC8"/>
    <w:rsid w:val="002D6C57"/>
    <w:rsid w:val="002F22DD"/>
    <w:rsid w:val="002F7F7A"/>
    <w:rsid w:val="00315774"/>
    <w:rsid w:val="0032347E"/>
    <w:rsid w:val="00323EDB"/>
    <w:rsid w:val="0034078A"/>
    <w:rsid w:val="00350BCB"/>
    <w:rsid w:val="0036038C"/>
    <w:rsid w:val="003C42D3"/>
    <w:rsid w:val="00401FBE"/>
    <w:rsid w:val="00423E81"/>
    <w:rsid w:val="0042760B"/>
    <w:rsid w:val="00435274"/>
    <w:rsid w:val="00450178"/>
    <w:rsid w:val="0047150C"/>
    <w:rsid w:val="004A53DE"/>
    <w:rsid w:val="004C196F"/>
    <w:rsid w:val="004C5857"/>
    <w:rsid w:val="00506205"/>
    <w:rsid w:val="00524389"/>
    <w:rsid w:val="00536751"/>
    <w:rsid w:val="00544F5C"/>
    <w:rsid w:val="00566452"/>
    <w:rsid w:val="0059792C"/>
    <w:rsid w:val="005A09A5"/>
    <w:rsid w:val="005C2EB8"/>
    <w:rsid w:val="005D63AD"/>
    <w:rsid w:val="005E5A6F"/>
    <w:rsid w:val="005F4744"/>
    <w:rsid w:val="006315DC"/>
    <w:rsid w:val="006A6BAD"/>
    <w:rsid w:val="006F015E"/>
    <w:rsid w:val="006F3F4D"/>
    <w:rsid w:val="006F5E54"/>
    <w:rsid w:val="00736B00"/>
    <w:rsid w:val="00754124"/>
    <w:rsid w:val="007B5963"/>
    <w:rsid w:val="007E14D7"/>
    <w:rsid w:val="007E750E"/>
    <w:rsid w:val="00804872"/>
    <w:rsid w:val="00826A9C"/>
    <w:rsid w:val="00830259"/>
    <w:rsid w:val="008676B8"/>
    <w:rsid w:val="00876CFF"/>
    <w:rsid w:val="008847A7"/>
    <w:rsid w:val="00887B9D"/>
    <w:rsid w:val="00891F2B"/>
    <w:rsid w:val="008B2A42"/>
    <w:rsid w:val="008C15F9"/>
    <w:rsid w:val="008C320F"/>
    <w:rsid w:val="008D5656"/>
    <w:rsid w:val="008D6987"/>
    <w:rsid w:val="00900F0F"/>
    <w:rsid w:val="0090710D"/>
    <w:rsid w:val="00926934"/>
    <w:rsid w:val="009559DA"/>
    <w:rsid w:val="00965E10"/>
    <w:rsid w:val="00980FA4"/>
    <w:rsid w:val="0098471F"/>
    <w:rsid w:val="009B65AE"/>
    <w:rsid w:val="009D3168"/>
    <w:rsid w:val="009E1CE3"/>
    <w:rsid w:val="009E257F"/>
    <w:rsid w:val="00A03313"/>
    <w:rsid w:val="00A054CB"/>
    <w:rsid w:val="00A17FBD"/>
    <w:rsid w:val="00A25D9E"/>
    <w:rsid w:val="00A54366"/>
    <w:rsid w:val="00A63998"/>
    <w:rsid w:val="00AA0520"/>
    <w:rsid w:val="00AB5116"/>
    <w:rsid w:val="00AE3DB8"/>
    <w:rsid w:val="00AE7D5F"/>
    <w:rsid w:val="00AF0D80"/>
    <w:rsid w:val="00B419DC"/>
    <w:rsid w:val="00B75FC0"/>
    <w:rsid w:val="00B924E4"/>
    <w:rsid w:val="00BA7569"/>
    <w:rsid w:val="00BD6A88"/>
    <w:rsid w:val="00BF599A"/>
    <w:rsid w:val="00BF7A67"/>
    <w:rsid w:val="00C23C30"/>
    <w:rsid w:val="00C31B97"/>
    <w:rsid w:val="00C324D4"/>
    <w:rsid w:val="00C447A6"/>
    <w:rsid w:val="00C93253"/>
    <w:rsid w:val="00CB3799"/>
    <w:rsid w:val="00CC3E5F"/>
    <w:rsid w:val="00CD0C92"/>
    <w:rsid w:val="00CE6892"/>
    <w:rsid w:val="00CE771A"/>
    <w:rsid w:val="00D43798"/>
    <w:rsid w:val="00D54DFE"/>
    <w:rsid w:val="00D56622"/>
    <w:rsid w:val="00D56D2A"/>
    <w:rsid w:val="00D90812"/>
    <w:rsid w:val="00D90DD2"/>
    <w:rsid w:val="00D9476C"/>
    <w:rsid w:val="00D95979"/>
    <w:rsid w:val="00DD5FCD"/>
    <w:rsid w:val="00DE180E"/>
    <w:rsid w:val="00DE684B"/>
    <w:rsid w:val="00E168FF"/>
    <w:rsid w:val="00E24C72"/>
    <w:rsid w:val="00E331A4"/>
    <w:rsid w:val="00E41186"/>
    <w:rsid w:val="00E64FFB"/>
    <w:rsid w:val="00E70A83"/>
    <w:rsid w:val="00E96BC9"/>
    <w:rsid w:val="00EF7680"/>
    <w:rsid w:val="00F00B60"/>
    <w:rsid w:val="00F23B46"/>
    <w:rsid w:val="00F3525C"/>
    <w:rsid w:val="00F522E0"/>
    <w:rsid w:val="00F705B5"/>
    <w:rsid w:val="00F80A5F"/>
    <w:rsid w:val="00F856F2"/>
    <w:rsid w:val="00F9484D"/>
    <w:rsid w:val="00F96AA7"/>
    <w:rsid w:val="00FD4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4"/>
    <o:shapelayout v:ext="edit">
      <o:idmap v:ext="edit" data="1"/>
      <o:rules v:ext="edit">
        <o:r id="V:Rule1" type="connector" idref="#AutoShape 274"/>
        <o:r id="V:Rule2" type="connector" idref="#AutoShape 406"/>
        <o:r id="V:Rule3" type="connector" idref="#AutoShape 404"/>
        <o:r id="V:Rule4" type="connector" idref="#AutoShape 403"/>
        <o:r id="V:Rule5" type="connector" idref="#AutoShape 405"/>
        <o:r id="V:Rule6" type="connector" idref="#AutoShape 392"/>
        <o:r id="V:Rule7" type="connector" idref="#AutoShape 393"/>
        <o:r id="V:Rule8" type="connector" idref="#AutoShape 382"/>
        <o:r id="V:Rule9" type="connector" idref="#AutoShape 383"/>
        <o:r id="V:Rule10" type="connector" idref="#AutoShape 40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10D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9071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0B6650"/>
    <w:rPr>
      <w:color w:val="808080"/>
    </w:rPr>
  </w:style>
  <w:style w:type="paragraph" w:styleId="Textedebulles">
    <w:name w:val="Balloon Text"/>
    <w:basedOn w:val="Normal"/>
    <w:link w:val="TextedebullesCar"/>
    <w:rsid w:val="000B66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B665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08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2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1.png"/><Relationship Id="rId33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7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oleObject" Target="embeddings/oleObject1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\Application%20Data\Microsoft\Templates\Scienc64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4D156-9583-4F61-A8C9-67E04F2C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Scienc64</Template>
  <TotalTime>420</TotalTime>
  <Pages>17</Pages>
  <Words>1960</Words>
  <Characters>22809</Characters>
  <Application>Microsoft Office Word</Application>
  <DocSecurity>0</DocSecurity>
  <Lines>190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مــدرســــة</vt:lpstr>
    </vt:vector>
  </TitlesOfParts>
  <Company>.</Company>
  <LinksUpToDate>false</LinksUpToDate>
  <CharactersWithSpaces>24720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مــدرســــة</dc:title>
  <dc:subject/>
  <dc:creator>.</dc:creator>
  <cp:keywords/>
  <dc:description/>
  <cp:lastModifiedBy>SALAH</cp:lastModifiedBy>
  <cp:revision>9</cp:revision>
  <cp:lastPrinted>2013-05-13T12:19:00Z</cp:lastPrinted>
  <dcterms:created xsi:type="dcterms:W3CDTF">2013-05-12T13:19:00Z</dcterms:created>
  <dcterms:modified xsi:type="dcterms:W3CDTF">2013-05-13T12:29:00Z</dcterms:modified>
</cp:coreProperties>
</file>